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662" w:rsidRPr="00C103D2" w:rsidRDefault="00A27662" w:rsidP="00A27662">
      <w:pPr>
        <w:rPr>
          <w:rFonts w:ascii="Arial" w:hAnsi="Arial" w:cs="Arial"/>
          <w:b/>
          <w:bCs/>
          <w:sz w:val="16"/>
          <w:szCs w:val="16"/>
        </w:rPr>
      </w:pPr>
      <w:r w:rsidRPr="00C103D2">
        <w:rPr>
          <w:rFonts w:ascii="Arial" w:hAnsi="Arial" w:cs="Arial"/>
          <w:b/>
          <w:bCs/>
          <w:sz w:val="16"/>
          <w:szCs w:val="16"/>
        </w:rPr>
        <w:t xml:space="preserve">Det presiseres at dette </w:t>
      </w:r>
      <w:r>
        <w:rPr>
          <w:rFonts w:ascii="Arial" w:hAnsi="Arial" w:cs="Arial"/>
          <w:b/>
          <w:bCs/>
          <w:sz w:val="16"/>
          <w:szCs w:val="16"/>
        </w:rPr>
        <w:t>er et eksempel. T</w:t>
      </w:r>
      <w:r w:rsidRPr="00C103D2">
        <w:rPr>
          <w:rFonts w:ascii="Arial" w:hAnsi="Arial" w:cs="Arial"/>
          <w:b/>
          <w:bCs/>
          <w:sz w:val="16"/>
          <w:szCs w:val="16"/>
        </w:rPr>
        <w:t>eksten må tilpasses</w:t>
      </w:r>
      <w:r>
        <w:rPr>
          <w:rFonts w:ascii="Arial" w:hAnsi="Arial" w:cs="Arial"/>
          <w:b/>
          <w:bCs/>
          <w:sz w:val="16"/>
          <w:szCs w:val="16"/>
        </w:rPr>
        <w:t xml:space="preserve"> det konkrete tilfellet. Ved tvil anbefaler vi å ta kontakt med egne rådgivere. </w:t>
      </w:r>
    </w:p>
    <w:p w:rsidR="001C1E4E" w:rsidRDefault="001C1E4E" w:rsidP="00B32683">
      <w:pPr>
        <w:pStyle w:val="Paragraf"/>
        <w:spacing w:line="288" w:lineRule="auto"/>
        <w:jc w:val="left"/>
        <w:rPr>
          <w:rFonts w:ascii="Arial" w:hAnsi="Arial" w:cs="Arial"/>
          <w:b/>
          <w:bCs/>
        </w:rPr>
      </w:pPr>
    </w:p>
    <w:p w:rsidR="00F15001" w:rsidRDefault="00AE0577" w:rsidP="00756E47">
      <w:pPr>
        <w:pStyle w:val="GR-Tittel"/>
        <w:jc w:val="center"/>
        <w:outlineLvl w:val="0"/>
      </w:pPr>
      <w:bookmarkStart w:id="0" w:name="_GoBack"/>
      <w:r>
        <w:t xml:space="preserve">ERKLÆRING </w:t>
      </w:r>
      <w:r w:rsidR="007653F0">
        <w:t>OM KONFIDENSIALITET</w:t>
      </w:r>
    </w:p>
    <w:bookmarkEnd w:id="0"/>
    <w:p w:rsidR="00FF7769" w:rsidRDefault="00FF7769" w:rsidP="00CA5780">
      <w:pPr>
        <w:rPr>
          <w:rFonts w:ascii="Arial" w:hAnsi="Arial" w:cs="Arial"/>
          <w:spacing w:val="-3"/>
        </w:rPr>
      </w:pPr>
    </w:p>
    <w:p w:rsidR="00CA5780" w:rsidRDefault="00FF7769" w:rsidP="00610E0C">
      <w:pPr>
        <w:pStyle w:val="GR-Avsnitt"/>
      </w:pPr>
      <w:r w:rsidRPr="00543C9F">
        <w:rPr>
          <w:color w:val="0070C0"/>
        </w:rPr>
        <w:t>YY</w:t>
      </w:r>
      <w:r>
        <w:t xml:space="preserve"> </w:t>
      </w:r>
      <w:r w:rsidRPr="00061518">
        <w:rPr>
          <w:color w:val="0070C0"/>
        </w:rPr>
        <w:t>AS</w:t>
      </w:r>
      <w:r w:rsidR="00CA5780">
        <w:t xml:space="preserve"> </w:t>
      </w:r>
      <w:r w:rsidR="006E379E">
        <w:t xml:space="preserve">og </w:t>
      </w:r>
      <w:r w:rsidR="006E379E" w:rsidRPr="006E379E">
        <w:rPr>
          <w:color w:val="00B0F0"/>
        </w:rPr>
        <w:t>XX AS</w:t>
      </w:r>
      <w:r w:rsidR="006E379E">
        <w:t xml:space="preserve"> </w:t>
      </w:r>
      <w:r>
        <w:t xml:space="preserve">skal </w:t>
      </w:r>
      <w:r w:rsidR="006E379E">
        <w:t>[</w:t>
      </w:r>
      <w:r w:rsidR="006E379E" w:rsidRPr="005C4B7A">
        <w:rPr>
          <w:color w:val="00B0F0"/>
        </w:rPr>
        <w:t>beskriv hva kontakten</w:t>
      </w:r>
      <w:r w:rsidR="00FF0BDF">
        <w:rPr>
          <w:color w:val="00B0F0"/>
        </w:rPr>
        <w:t>/samarbeidet</w:t>
      </w:r>
      <w:r w:rsidR="006E379E" w:rsidRPr="005C4B7A">
        <w:rPr>
          <w:color w:val="00B0F0"/>
        </w:rPr>
        <w:t xml:space="preserve"> mellom selskapene gjelder</w:t>
      </w:r>
      <w:r w:rsidR="005C4B7A">
        <w:t>]</w:t>
      </w:r>
      <w:r w:rsidR="006E379E">
        <w:t xml:space="preserve">.  </w:t>
      </w:r>
    </w:p>
    <w:p w:rsidR="00F15001" w:rsidRDefault="006E379E" w:rsidP="00610E0C">
      <w:pPr>
        <w:pStyle w:val="GR-Avsnitt"/>
      </w:pPr>
      <w:r w:rsidRPr="006E379E">
        <w:rPr>
          <w:color w:val="00B0F0"/>
        </w:rPr>
        <w:t>XX AS</w:t>
      </w:r>
      <w:r>
        <w:t xml:space="preserve"> </w:t>
      </w:r>
      <w:r w:rsidR="008B3C33">
        <w:t>v/</w:t>
      </w:r>
      <w:r w:rsidR="002F37F2" w:rsidRPr="002F37F2">
        <w:rPr>
          <w:color w:val="00B0F0"/>
        </w:rPr>
        <w:t>NN</w:t>
      </w:r>
      <w:r w:rsidR="002F37F2">
        <w:t xml:space="preserve"> </w:t>
      </w:r>
      <w:r w:rsidR="00F15001">
        <w:t xml:space="preserve">påtar </w:t>
      </w:r>
      <w:r w:rsidR="007653F0">
        <w:t>seg i</w:t>
      </w:r>
      <w:r w:rsidR="00F15001">
        <w:t xml:space="preserve"> den forbindelse følgende forpliktelser:</w:t>
      </w:r>
    </w:p>
    <w:p w:rsidR="006E379E" w:rsidRDefault="006E379E" w:rsidP="00610E0C">
      <w:pPr>
        <w:pStyle w:val="GR-Avsnitt"/>
      </w:pPr>
      <w:r>
        <w:t xml:space="preserve">Ved signering av denne konfidensialitetserklæringen aksepterer undertegnede på vegne av seg selv, det selskapet </w:t>
      </w:r>
      <w:r w:rsidRPr="00D317A4">
        <w:rPr>
          <w:color w:val="0070C0"/>
        </w:rPr>
        <w:t>hun</w:t>
      </w:r>
      <w:r w:rsidR="002F37F2" w:rsidRPr="00D317A4">
        <w:rPr>
          <w:color w:val="0070C0"/>
        </w:rPr>
        <w:t>/han</w:t>
      </w:r>
      <w:r w:rsidR="002F37F2">
        <w:t xml:space="preserve"> </w:t>
      </w:r>
      <w:r>
        <w:t>er ans</w:t>
      </w:r>
      <w:r w:rsidR="00F261E4">
        <w:t>a</w:t>
      </w:r>
      <w:r>
        <w:t>tt i og de han</w:t>
      </w:r>
      <w:r w:rsidR="002F37F2">
        <w:t>/</w:t>
      </w:r>
      <w:r>
        <w:t>hun for øvrig måtte representere</w:t>
      </w:r>
      <w:r w:rsidR="00FF0BDF">
        <w:t xml:space="preserve"> </w:t>
      </w:r>
      <w:proofErr w:type="gramStart"/>
      <w:r w:rsidR="00FF0BDF">
        <w:t>å</w:t>
      </w:r>
      <w:proofErr w:type="gramEnd"/>
      <w:r w:rsidR="00FF0BDF">
        <w:t xml:space="preserve"> bevare taushet om all konfidensiell informasjon, på </w:t>
      </w:r>
      <w:r>
        <w:t>de</w:t>
      </w:r>
      <w:r w:rsidR="00F261E4">
        <w:t xml:space="preserve"> vilkår som fremkommer i denne e</w:t>
      </w:r>
      <w:r>
        <w:t xml:space="preserve">rklæringen. </w:t>
      </w:r>
    </w:p>
    <w:p w:rsidR="002F37F2" w:rsidRDefault="002F37F2" w:rsidP="002F37F2">
      <w:pPr>
        <w:pStyle w:val="GR-Avsnitt"/>
      </w:pPr>
      <w:r>
        <w:t xml:space="preserve">Med </w:t>
      </w:r>
      <w:r w:rsidR="005C4B7A" w:rsidRPr="005C4B7A">
        <w:t>k</w:t>
      </w:r>
      <w:r w:rsidRPr="005C4B7A">
        <w:t>onfidensiell informasjon</w:t>
      </w:r>
      <w:r>
        <w:t xml:space="preserve"> forstås i denne erklæring all informasjon av enhver art herunder, men ikke begrenset til, informasjon om eksisterende og potensielle kunder, strategier, markedsplaner, økonomiske forhold, IT-løsninger og andre forretningshemmeligheter som mottas i anledning [</w:t>
      </w:r>
      <w:r w:rsidR="00FF0BDF" w:rsidRPr="00FF0BDF">
        <w:rPr>
          <w:color w:val="00B0F0"/>
        </w:rPr>
        <w:t>samarbeidet</w:t>
      </w:r>
      <w:r w:rsidR="00FF0BDF">
        <w:t xml:space="preserve">/ </w:t>
      </w:r>
      <w:r w:rsidRPr="00F261E4">
        <w:rPr>
          <w:color w:val="00B0F0"/>
        </w:rPr>
        <w:t>prosjektet</w:t>
      </w:r>
      <w:r>
        <w:t xml:space="preserve">]. </w:t>
      </w:r>
    </w:p>
    <w:p w:rsidR="00FF0BDF" w:rsidRDefault="002F37F2" w:rsidP="00FF0BDF">
      <w:pPr>
        <w:pStyle w:val="GR-Avsnitt"/>
      </w:pPr>
      <w:r>
        <w:t xml:space="preserve">Taushetsplikten omfatter all konfidensiell </w:t>
      </w:r>
      <w:r w:rsidR="00FF0BDF">
        <w:t>i</w:t>
      </w:r>
      <w:r>
        <w:t xml:space="preserve">nformasjon som mottas av </w:t>
      </w:r>
      <w:r w:rsidRPr="002F37F2">
        <w:rPr>
          <w:color w:val="00B0F0"/>
        </w:rPr>
        <w:t xml:space="preserve">XX AS/ </w:t>
      </w:r>
      <w:proofErr w:type="gramStart"/>
      <w:r w:rsidRPr="002F37F2">
        <w:rPr>
          <w:color w:val="00B0F0"/>
        </w:rPr>
        <w:t xml:space="preserve">NN </w:t>
      </w:r>
      <w:r w:rsidR="00D317A4">
        <w:rPr>
          <w:color w:val="00B0F0"/>
        </w:rPr>
        <w:t>.</w:t>
      </w:r>
      <w:proofErr w:type="gramEnd"/>
      <w:r w:rsidR="00D317A4">
        <w:rPr>
          <w:color w:val="00B0F0"/>
        </w:rPr>
        <w:t xml:space="preserve"> </w:t>
      </w:r>
    </w:p>
    <w:p w:rsidR="00D317A4" w:rsidRPr="00D317A4" w:rsidRDefault="00FF0BDF" w:rsidP="002F37F2">
      <w:pPr>
        <w:pStyle w:val="GR-Avsnitt"/>
      </w:pPr>
      <w:r>
        <w:t xml:space="preserve">Konfidensiell informasjon skal ikke uten skriftlig tillatelse bli forelagt eller gjort tilgjengelig for andre personer enn det som er strengt nødvendig for å nyttiggjøre seg informasjonen etter formålet til dette </w:t>
      </w:r>
      <w:r w:rsidRPr="00F261E4">
        <w:rPr>
          <w:color w:val="00B0F0"/>
        </w:rPr>
        <w:t>samarbeidet/prosjektet</w:t>
      </w:r>
      <w:r>
        <w:t xml:space="preserve">.  </w:t>
      </w:r>
      <w:r w:rsidR="002F37F2" w:rsidRPr="00D317A4">
        <w:t xml:space="preserve">Hver </w:t>
      </w:r>
      <w:r w:rsidR="00D317A4">
        <w:t xml:space="preserve">enkelt ansatt/representant som </w:t>
      </w:r>
      <w:r w:rsidR="002F37F2" w:rsidRPr="00D317A4">
        <w:t xml:space="preserve">skal motta </w:t>
      </w:r>
      <w:r w:rsidR="008B3C33">
        <w:t>k</w:t>
      </w:r>
      <w:r w:rsidR="002F37F2" w:rsidRPr="00D317A4">
        <w:t>onfidensiell Informasjon, skal underskrive en</w:t>
      </w:r>
      <w:r w:rsidR="00D317A4" w:rsidRPr="00D317A4">
        <w:t xml:space="preserve"> egen </w:t>
      </w:r>
      <w:r>
        <w:t xml:space="preserve">konfidensialitetserklæring. </w:t>
      </w:r>
    </w:p>
    <w:p w:rsidR="00B32683" w:rsidRDefault="002F37F2" w:rsidP="00FF0BDF">
      <w:pPr>
        <w:pStyle w:val="GR-Avsnitt"/>
      </w:pPr>
      <w:r w:rsidRPr="002F37F2">
        <w:t>Ta</w:t>
      </w:r>
      <w:r>
        <w:t>ushetsplikten omfatter ikke opplysninger som er offentlig tilgjengelige, opplysninger som pliktes gitt til domstolene eller offentlige myndigheter eller andre i medhold av lov,</w:t>
      </w:r>
      <w:r w:rsidRPr="00280B93">
        <w:t xml:space="preserve"> forskrift eller vedtak truffet med hjemmel i lov </w:t>
      </w:r>
      <w:r>
        <w:t>eller opplysninger som åpenbart ikke er av konfidensiell natur.</w:t>
      </w:r>
      <w:r w:rsidR="00F261E4">
        <w:t xml:space="preserve"> </w:t>
      </w:r>
    </w:p>
    <w:p w:rsidR="00B32683" w:rsidRDefault="00B32683" w:rsidP="00F261E4">
      <w:pPr>
        <w:pStyle w:val="GR-Avsnitt"/>
      </w:pPr>
      <w:r>
        <w:t xml:space="preserve">Undertegnede skal på forespørsel returnere all skriftlig mottatt informasjon til </w:t>
      </w:r>
      <w:r w:rsidR="00FF0BDF" w:rsidRPr="00FF0BDF">
        <w:rPr>
          <w:color w:val="00B0F0"/>
        </w:rPr>
        <w:t>YY AS</w:t>
      </w:r>
      <w:r>
        <w:t xml:space="preserve">, sammen med eventuelle kopier av slik informasjon og skal samtidig returnere eller tilintetgjøre alt materiale som inneholder konfidensiell informasjon eller som er utarbeidet på basis av konfidensiell informasjon. </w:t>
      </w:r>
    </w:p>
    <w:p w:rsidR="00D32A65" w:rsidRPr="00D32A65" w:rsidRDefault="002F37F2" w:rsidP="00610E0C">
      <w:pPr>
        <w:pStyle w:val="GR-Avsnitt"/>
      </w:pPr>
      <w:r>
        <w:t xml:space="preserve">XX AS </w:t>
      </w:r>
      <w:r w:rsidR="008B3C33">
        <w:t xml:space="preserve">v/NN </w:t>
      </w:r>
      <w:r w:rsidR="00D32A65" w:rsidRPr="00D32A65">
        <w:t xml:space="preserve">skal oppbevare alt mottatt skriftlig og elektronisk materiale </w:t>
      </w:r>
      <w:r w:rsidR="002721BB">
        <w:t xml:space="preserve">som knytter seg til </w:t>
      </w:r>
      <w:r w:rsidR="008B3C33">
        <w:t>k</w:t>
      </w:r>
      <w:r w:rsidR="002721BB">
        <w:t xml:space="preserve">onfidensiell </w:t>
      </w:r>
      <w:r w:rsidR="00FF0BDF">
        <w:t>i</w:t>
      </w:r>
      <w:r w:rsidR="002721BB">
        <w:t xml:space="preserve">nformasjon </w:t>
      </w:r>
      <w:r w:rsidR="00D32A65" w:rsidRPr="00D32A65">
        <w:t xml:space="preserve">på forsvarlig måte, slik </w:t>
      </w:r>
      <w:r w:rsidR="00902C94">
        <w:t xml:space="preserve">at </w:t>
      </w:r>
      <w:r w:rsidR="00D32A65" w:rsidRPr="00D32A65">
        <w:t xml:space="preserve">ikke uvedkommende får tilgang til det. Det samme gjelder skriftlig og elektronisk materiale som </w:t>
      </w:r>
      <w:r w:rsidR="004D0CC5">
        <w:t>utarbeides</w:t>
      </w:r>
      <w:r w:rsidR="00D32A65" w:rsidRPr="00D32A65">
        <w:t xml:space="preserve"> i tilknytning til </w:t>
      </w:r>
      <w:r w:rsidR="00FF0BDF">
        <w:t>k</w:t>
      </w:r>
      <w:r w:rsidR="002721BB">
        <w:t>onfidensiell I</w:t>
      </w:r>
      <w:r w:rsidR="00D32A65" w:rsidRPr="00D32A65">
        <w:t>nformasjon.</w:t>
      </w:r>
    </w:p>
    <w:p w:rsidR="00F15001" w:rsidRDefault="000D1E7F" w:rsidP="00610E0C">
      <w:pPr>
        <w:pStyle w:val="GR-Avsnitt"/>
      </w:pPr>
      <w:r>
        <w:t xml:space="preserve">Materialet </w:t>
      </w:r>
      <w:r w:rsidR="00F15001">
        <w:t xml:space="preserve">kan ikke kopieres, fotograferes eller </w:t>
      </w:r>
      <w:r w:rsidR="00FF0BDF">
        <w:t xml:space="preserve">spres </w:t>
      </w:r>
      <w:r w:rsidR="00F15001">
        <w:t xml:space="preserve">på annen måte uten skriftlig forhåndssamtykke fra </w:t>
      </w:r>
      <w:r w:rsidR="00FF0BDF" w:rsidRPr="00FF0BDF">
        <w:rPr>
          <w:color w:val="00B0F0"/>
        </w:rPr>
        <w:t>YY AS</w:t>
      </w:r>
      <w:r>
        <w:t xml:space="preserve">. </w:t>
      </w:r>
      <w:r w:rsidR="00F15001">
        <w:t xml:space="preserve">Forbudet gjelder også kopiering av data til </w:t>
      </w:r>
      <w:r w:rsidR="00FF0BDF">
        <w:t xml:space="preserve">minnebrikke, </w:t>
      </w:r>
      <w:r w:rsidR="00F15001">
        <w:t>harddisk etc.</w:t>
      </w:r>
    </w:p>
    <w:p w:rsidR="00F15001" w:rsidRDefault="008B3C33" w:rsidP="00610E0C">
      <w:pPr>
        <w:pStyle w:val="GR-Avsnitt"/>
      </w:pPr>
      <w:r w:rsidRPr="008B3C33">
        <w:rPr>
          <w:color w:val="00B0F0"/>
        </w:rPr>
        <w:t>YY AS</w:t>
      </w:r>
      <w:r>
        <w:t xml:space="preserve"> </w:t>
      </w:r>
      <w:r w:rsidR="00F15001">
        <w:t xml:space="preserve">kan til enhver tid kreve all skriftlig og elektronisk </w:t>
      </w:r>
      <w:r>
        <w:t>k</w:t>
      </w:r>
      <w:r w:rsidR="003337C5">
        <w:t>onfidensiell I</w:t>
      </w:r>
      <w:r w:rsidR="00F15001">
        <w:t xml:space="preserve">nformasjon tilbakelevert, og eventuelt slettet fra </w:t>
      </w:r>
      <w:r w:rsidRPr="00FF0BDF">
        <w:rPr>
          <w:color w:val="00B0F0"/>
        </w:rPr>
        <w:t>XX AS</w:t>
      </w:r>
      <w:r>
        <w:t xml:space="preserve"> </w:t>
      </w:r>
      <w:r w:rsidR="00F15001">
        <w:t>datamaskiner,</w:t>
      </w:r>
      <w:r w:rsidR="0065493C">
        <w:t xml:space="preserve"> lagringsmedier</w:t>
      </w:r>
      <w:r w:rsidR="00702DC7">
        <w:t xml:space="preserve"> etc.</w:t>
      </w:r>
    </w:p>
    <w:p w:rsidR="00D317A4" w:rsidRDefault="008B3C33" w:rsidP="00570049">
      <w:pPr>
        <w:pStyle w:val="GR-Avsnitt"/>
      </w:pPr>
      <w:r w:rsidRPr="00FF0BDF">
        <w:rPr>
          <w:color w:val="00B0F0"/>
        </w:rPr>
        <w:t>XX AS</w:t>
      </w:r>
      <w:r>
        <w:t xml:space="preserve"> </w:t>
      </w:r>
      <w:r w:rsidR="00F15001">
        <w:t>er erstatningsansvarlig</w:t>
      </w:r>
      <w:r w:rsidR="00BE19CF">
        <w:t xml:space="preserve"> </w:t>
      </w:r>
      <w:r w:rsidR="00F15001">
        <w:t xml:space="preserve">for tap som måtte oppstå som følge av mislighold av forpliktelser etter denne erklæringen, herunder også tap som skyldes at en </w:t>
      </w:r>
      <w:r w:rsidR="00D317A4">
        <w:t xml:space="preserve">ansatt i </w:t>
      </w:r>
      <w:r w:rsidR="00D317A4" w:rsidRPr="00FF0BDF">
        <w:rPr>
          <w:color w:val="00B0F0"/>
        </w:rPr>
        <w:t>XX AS</w:t>
      </w:r>
      <w:r w:rsidR="00D317A4">
        <w:t xml:space="preserve"> </w:t>
      </w:r>
      <w:r w:rsidR="007653F0">
        <w:t>opptrer</w:t>
      </w:r>
      <w:r w:rsidR="00F15001">
        <w:t xml:space="preserve"> i strid med denne erklæringen. </w:t>
      </w:r>
    </w:p>
    <w:p w:rsidR="008B3C33" w:rsidRDefault="008B3C33" w:rsidP="00570049">
      <w:pPr>
        <w:pStyle w:val="GR-Avsnitt"/>
      </w:pPr>
    </w:p>
    <w:p w:rsidR="00D317A4" w:rsidRDefault="00AE0577" w:rsidP="00570049">
      <w:pPr>
        <w:pStyle w:val="GR-Avsnitt"/>
      </w:pPr>
      <w:r>
        <w:t>Denne e</w:t>
      </w:r>
      <w:r w:rsidRPr="00E9168C">
        <w:t xml:space="preserve">rklæringen skal være undergitt norsk rett. </w:t>
      </w:r>
    </w:p>
    <w:p w:rsidR="00AE0577" w:rsidRPr="00AE0577" w:rsidRDefault="00AE0577" w:rsidP="00570049">
      <w:pPr>
        <w:pStyle w:val="GR-Avsnitt"/>
      </w:pPr>
    </w:p>
    <w:p w:rsidR="00F15001" w:rsidRDefault="00F15001" w:rsidP="00570049">
      <w:pPr>
        <w:pStyle w:val="GR-Avsnitt"/>
        <w:rPr>
          <w:rFonts w:ascii="Arial" w:hAnsi="Arial" w:cs="Arial"/>
          <w:spacing w:val="-3"/>
        </w:rPr>
      </w:pPr>
    </w:p>
    <w:p w:rsidR="001C1B97" w:rsidRDefault="001C1B97" w:rsidP="00570049">
      <w:pPr>
        <w:pStyle w:val="GR-Avsnitt"/>
        <w:rPr>
          <w:rFonts w:ascii="Arial" w:hAnsi="Arial" w:cs="Arial"/>
          <w:spacing w:val="-3"/>
        </w:rPr>
      </w:pPr>
    </w:p>
    <w:p w:rsidR="001C1B97" w:rsidRPr="00A27662" w:rsidRDefault="00D541C5" w:rsidP="00570049">
      <w:pPr>
        <w:pStyle w:val="GR-Normal"/>
        <w:jc w:val="center"/>
        <w:rPr>
          <w:lang w:val="da-DK"/>
        </w:rPr>
      </w:pPr>
      <w:r w:rsidRPr="00A27662">
        <w:rPr>
          <w:color w:val="0070C0"/>
          <w:lang w:val="da-DK"/>
        </w:rPr>
        <w:t>[sted]</w:t>
      </w:r>
      <w:r w:rsidR="001C1B97" w:rsidRPr="00A27662">
        <w:rPr>
          <w:lang w:val="da-DK"/>
        </w:rPr>
        <w:t xml:space="preserve">, </w:t>
      </w:r>
      <w:r w:rsidRPr="00A27662">
        <w:rPr>
          <w:color w:val="0070C0"/>
          <w:lang w:val="da-DK"/>
        </w:rPr>
        <w:t>[dato]</w:t>
      </w:r>
    </w:p>
    <w:p w:rsidR="001C1B97" w:rsidRPr="00A27662" w:rsidRDefault="001C1B97" w:rsidP="00570049">
      <w:pPr>
        <w:pStyle w:val="GR-Normal"/>
        <w:jc w:val="center"/>
        <w:rPr>
          <w:lang w:val="da-DK"/>
        </w:rPr>
      </w:pPr>
    </w:p>
    <w:p w:rsidR="001C1B97" w:rsidRPr="00A27662" w:rsidRDefault="001C1B97" w:rsidP="00570049">
      <w:pPr>
        <w:pStyle w:val="GR-Normal"/>
        <w:jc w:val="center"/>
        <w:rPr>
          <w:lang w:val="da-DK"/>
        </w:rPr>
      </w:pPr>
    </w:p>
    <w:p w:rsidR="001C1B97" w:rsidRPr="00A27662" w:rsidRDefault="00D541C5" w:rsidP="00570049">
      <w:pPr>
        <w:pStyle w:val="GR-Normal"/>
        <w:jc w:val="center"/>
        <w:rPr>
          <w:color w:val="0070C0"/>
          <w:lang w:val="da-DK"/>
        </w:rPr>
      </w:pPr>
      <w:r w:rsidRPr="00A27662">
        <w:rPr>
          <w:color w:val="0070C0"/>
          <w:lang w:val="da-DK"/>
        </w:rPr>
        <w:t>[</w:t>
      </w:r>
      <w:r w:rsidR="00D317A4" w:rsidRPr="00A27662">
        <w:rPr>
          <w:color w:val="0070C0"/>
          <w:lang w:val="da-DK"/>
        </w:rPr>
        <w:t>XX AS /v/</w:t>
      </w:r>
      <w:r w:rsidRPr="00A27662">
        <w:rPr>
          <w:color w:val="0070C0"/>
          <w:lang w:val="da-DK"/>
        </w:rPr>
        <w:t>navn]</w:t>
      </w:r>
    </w:p>
    <w:p w:rsidR="001C1B97" w:rsidRPr="00A27662" w:rsidRDefault="001C1B97" w:rsidP="00570049">
      <w:pPr>
        <w:pStyle w:val="GR-Normal"/>
        <w:jc w:val="center"/>
        <w:rPr>
          <w:lang w:val="da-DK"/>
        </w:rPr>
      </w:pPr>
    </w:p>
    <w:p w:rsidR="001C1B97" w:rsidRPr="00A27662" w:rsidRDefault="001C1B97" w:rsidP="00570049">
      <w:pPr>
        <w:pStyle w:val="GR-Normal"/>
        <w:jc w:val="center"/>
        <w:rPr>
          <w:lang w:val="da-DK"/>
        </w:rPr>
      </w:pPr>
    </w:p>
    <w:p w:rsidR="001C1B97" w:rsidRPr="001C1B97" w:rsidRDefault="00BE19CF" w:rsidP="00570049">
      <w:pPr>
        <w:pStyle w:val="GR-Normal"/>
        <w:jc w:val="center"/>
      </w:pPr>
      <w:r>
        <w:t>______________________</w:t>
      </w:r>
    </w:p>
    <w:p w:rsidR="004D0CC5" w:rsidRPr="006B74FD" w:rsidRDefault="004D0CC5" w:rsidP="004D0CC5">
      <w:pPr>
        <w:rPr>
          <w:b/>
        </w:rPr>
      </w:pPr>
    </w:p>
    <w:p w:rsidR="004D0CC5" w:rsidRPr="006B74FD" w:rsidRDefault="004D0CC5" w:rsidP="004D0CC5">
      <w:pPr>
        <w:rPr>
          <w:b/>
        </w:rPr>
      </w:pPr>
    </w:p>
    <w:p w:rsidR="003939DA" w:rsidRPr="00D317A4" w:rsidRDefault="003939DA" w:rsidP="00D317A4">
      <w:pPr>
        <w:pStyle w:val="GR-Normal"/>
        <w:outlineLvl w:val="0"/>
        <w:rPr>
          <w:b/>
        </w:rPr>
      </w:pPr>
    </w:p>
    <w:sectPr w:rsidR="003939DA" w:rsidRPr="00D317A4" w:rsidSect="003637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465" w:gutter="0"/>
      <w:paperSrc w:first="257" w:other="25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117" w:rsidRDefault="00714117">
      <w:r>
        <w:separator/>
      </w:r>
    </w:p>
  </w:endnote>
  <w:endnote w:type="continuationSeparator" w:id="0">
    <w:p w:rsidR="00714117" w:rsidRDefault="0071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B93" w:rsidRPr="00FB1B9D" w:rsidRDefault="00280B93" w:rsidP="00FB1B9D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0B93" w:rsidRPr="00FB1B9D" w:rsidRDefault="00280B93" w:rsidP="00FB1B9D">
    <w:pPr>
      <w:pStyle w:val="Bunntekst"/>
      <w:rPr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B9D" w:rsidRDefault="00FB1B9D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117" w:rsidRDefault="00714117">
      <w:r>
        <w:separator/>
      </w:r>
    </w:p>
  </w:footnote>
  <w:footnote w:type="continuationSeparator" w:id="0">
    <w:p w:rsidR="00714117" w:rsidRDefault="007141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B9D" w:rsidRDefault="00FB1B9D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B9D" w:rsidRDefault="00FB1B9D">
    <w:pPr>
      <w:pStyle w:val="Toppteks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B9D" w:rsidRDefault="00FB1B9D">
    <w:pPr>
      <w:pStyle w:val="Topptek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40735"/>
    <w:multiLevelType w:val="hybridMultilevel"/>
    <w:tmpl w:val="75605C0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9003F"/>
    <w:multiLevelType w:val="hybridMultilevel"/>
    <w:tmpl w:val="34FADA00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477ECA"/>
    <w:multiLevelType w:val="multilevel"/>
    <w:tmpl w:val="696E284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1134"/>
        </w:tabs>
        <w:ind w:left="1134" w:hanging="425"/>
      </w:pPr>
      <w:rPr>
        <w:rFonts w:hint="default"/>
        <w:b w:val="0"/>
        <w:i w:val="0"/>
      </w:rPr>
    </w:lvl>
    <w:lvl w:ilvl="3">
      <w:start w:val="1"/>
      <w:numFmt w:val="lowerRoman"/>
      <w:lvlText w:val="(%4)"/>
      <w:lvlJc w:val="left"/>
      <w:pPr>
        <w:tabs>
          <w:tab w:val="num" w:pos="1854"/>
        </w:tabs>
        <w:ind w:left="1559" w:hanging="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">
    <w:nsid w:val="4FB63FBA"/>
    <w:multiLevelType w:val="multilevel"/>
    <w:tmpl w:val="872ABFF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709" w:hanging="70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1134"/>
        </w:tabs>
        <w:ind w:left="1134" w:hanging="425"/>
      </w:pPr>
      <w:rPr>
        <w:rFonts w:hint="default"/>
        <w:b w:val="0"/>
        <w:i w:val="0"/>
      </w:rPr>
    </w:lvl>
    <w:lvl w:ilvl="3">
      <w:start w:val="1"/>
      <w:numFmt w:val="lowerRoman"/>
      <w:lvlText w:val="(%4)"/>
      <w:lvlJc w:val="left"/>
      <w:pPr>
        <w:tabs>
          <w:tab w:val="num" w:pos="1854"/>
        </w:tabs>
        <w:ind w:left="1559" w:hanging="42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87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STRACT" w:val=" "/>
    <w:docVar w:name="APPLICATION.APPLICATION" w:val="MS WORD"/>
    <w:docVar w:name="ATTACH_NUM" w:val=" "/>
    <w:docVar w:name="AUTHOR.FULL_NAME" w:val="Øyvind Kaul Kragerud"/>
    <w:docVar w:name="AUTHOR.USER_ID" w:val="OYKR@103390"/>
    <w:docVar w:name="BILLABLE" w:val="N"/>
    <w:docVar w:name="CREATION_DATE" w:val="10.03.06"/>
    <w:docVar w:name="DEFAULT_RIGHTS" w:val="0"/>
    <w:docVar w:name="DELIVER_REC" w:val="0"/>
    <w:docVar w:name="DOCNAME" w:val="Konfidensialitetsavtale"/>
    <w:docVar w:name="DOCNUMBER" w:val="661391"/>
    <w:docVar w:name="DOCUMENTTYPE.DESCRIPTION" w:val="Kontrakter"/>
    <w:docVar w:name="DOCUMENTTYPE.FULL_TEXT" w:val="Y"/>
    <w:docVar w:name="DOCUMENTTYPE.RETENTION_DAYS" w:val="0"/>
    <w:docVar w:name="DOCUMENTTYPE.STORAGE_TYPE" w:val="A"/>
    <w:docVar w:name="DOCUMENTTYPE.TYPE_ID" w:val="AVTALE"/>
    <w:docVar w:name="EMAIL_RECEIVED" w:val=" "/>
    <w:docVar w:name="EMAIL_SENT" w:val=" "/>
    <w:docVar w:name="FULLTEXT" w:val="Y"/>
    <w:docVar w:name="LAST_EDIT_DATE" w:val="10.03.06"/>
    <w:docVar w:name="LAST_EDITED_BY.FULL_NAME" w:val="Øyvind Kaul Kragerud"/>
    <w:docVar w:name="LIBRARY" w:val="DOCS"/>
    <w:docVar w:name="MAIL_ID" w:val=" "/>
    <w:docVar w:name="MATTER.BILLABLE" w:val="N"/>
    <w:docVar w:name="MATTER.CLIENT_ID.ADRESSE1" w:val="Postboks 24"/>
    <w:docVar w:name="MATTER.CLIENT_ID.ADRESSE2" w:val=" "/>
    <w:docVar w:name="MATTER.CLIENT_ID.ATTENTION" w:val=" "/>
    <w:docVar w:name="MATTER.CLIENT_ID.CLIENT_ID" w:val="46315"/>
    <w:docVar w:name="MATTER.CLIENT_ID.CLIENT_NAME" w:val="Bioprint"/>
    <w:docVar w:name="MATTER.CLIENT_ID.LAND" w:val=" "/>
    <w:docVar w:name="MATTER.CLIENT_ID.POSTNR" w:val="1380"/>
    <w:docVar w:name="MATTER.CLIENT_ID.POSTSTED" w:val="HEGGEDAL"/>
    <w:docVar w:name="MATTER.CLIENT_ID.TELEFAKS" w:val=" "/>
    <w:docVar w:name="MATTER.CLIENT_ID.TELEFON" w:val=" "/>
    <w:docVar w:name="MATTER.MATTER_ID" w:val="46315-001"/>
    <w:docVar w:name="MATTER.MATTER_NAME" w:val="Tegningsavtale"/>
    <w:docVar w:name="MATTER.Y_SAKSANSV" w:val="Kragerud Øyvind Kaul"/>
    <w:docVar w:name="MSG_ITEM" w:val="0"/>
    <w:docVar w:name="PARENTMAIL_ID" w:val=" "/>
    <w:docVar w:name="PD_ADDRESSEE" w:val=" "/>
    <w:docVar w:name="PD_EMAIL_CC" w:val=" "/>
    <w:docVar w:name="PD_ORIGINATOR" w:val=" "/>
    <w:docVar w:name="RETENTION" w:val="0"/>
    <w:docVar w:name="STATUS" w:val="3"/>
    <w:docVar w:name="STORAGETYPE" w:val="A"/>
    <w:docVar w:name="THREAD_NUM" w:val="0"/>
    <w:docVar w:name="TYPIST.FULL_NAME" w:val="Øyvind Kaul Kragerud"/>
    <w:docVar w:name="TYPIST.USER_ID" w:val="OYKR@103390"/>
    <w:docVar w:name="VAR_ABSTRACT" w:val=" "/>
    <w:docVar w:name="VAR_ADRESSE1" w:val="Postboks 24"/>
    <w:docVar w:name="VAR_ADRESSE2" w:val=" "/>
    <w:docVar w:name="VAR_APP_ID" w:val="MS WORD"/>
    <w:docVar w:name="VAR_ATTACH_NUM" w:val=" "/>
    <w:docVar w:name="VAR_ATTENTION" w:val=" "/>
    <w:docVar w:name="VAR_AUTHOR_FULL_NAME" w:val="Øyvind Kaul Kragerud"/>
    <w:docVar w:name="VAR_AUTHOR_ID" w:val="OYKR@103390"/>
    <w:docVar w:name="VAR_BESKRIVELSE" w:val="Ut"/>
    <w:docVar w:name="VAR_BILLABLE" w:val="N"/>
    <w:docVar w:name="VAR_CLIENT_ID" w:val="46315"/>
    <w:docVar w:name="VAR_CREATION_DATE" w:val="10.03.06"/>
    <w:docVar w:name="VAR_DELIVER_REC" w:val="0"/>
    <w:docVar w:name="VAR_DESCRIPTION" w:val="Kontrakter"/>
    <w:docVar w:name="VAR_DOCNAME" w:val="Konfidensialitetsavtale"/>
    <w:docVar w:name="VAR_DOCNUM" w:val="307979"/>
    <w:docVar w:name="VAR_DOCNUMBER" w:val="334754"/>
    <w:docVar w:name="VAR_DOCTYPE_FULLTEXT" w:val="Y"/>
    <w:docVar w:name="VAR_DOCTYPE_RETENTION" w:val="0"/>
    <w:docVar w:name="VAR_DOCTYPE_STORAGE" w:val="A"/>
    <w:docVar w:name="VAR_EMAIL_RECEIVED" w:val=" "/>
    <w:docVar w:name="VAR_EMAIL_SENT" w:val=" "/>
    <w:docVar w:name="VAR_FULL_NAME" w:val="Øyvind Kaul Kragerud"/>
    <w:docVar w:name="VAR_FULLTEXT" w:val="Y"/>
    <w:docVar w:name="VAR_KODE" w:val="Ut"/>
    <w:docVar w:name="VAR_LAND" w:val=" "/>
    <w:docVar w:name="VAR_LAST_EDIT_ID" w:val="Øyvind Kaul Kragerud"/>
    <w:docVar w:name="VAR_LASTEDITDATE" w:val="10.03.06"/>
    <w:docVar w:name="VAR_LIBRARY" w:val="DOCS"/>
    <w:docVar w:name="VAR_MAIL_ID" w:val=" "/>
    <w:docVar w:name="VAR_MATTER_BILLABLE" w:val="N"/>
    <w:docVar w:name="VAR_MATTER_ID" w:val="46315-001"/>
    <w:docVar w:name="VAR_MSG_ITEM" w:val="0"/>
    <w:docVar w:name="VAR_PARENTMAIL_ID" w:val=" "/>
    <w:docVar w:name="VAR_PD_ADDRESSEE" w:val=" "/>
    <w:docVar w:name="VAR_PD_EMAIL_CC" w:val=" "/>
    <w:docVar w:name="VAR_PD_ORIGINATOR" w:val=" "/>
    <w:docVar w:name="VAR_POSTNR" w:val="1380"/>
    <w:docVar w:name="VAR_POSTSTED" w:val="HEGGEDAL"/>
    <w:docVar w:name="VAR_RETENTION" w:val="0"/>
    <w:docVar w:name="VAR_SECURITY" w:val="0"/>
    <w:docVar w:name="VAR_STATUS" w:val="3"/>
    <w:docVar w:name="VAR_STORAGE" w:val="A"/>
    <w:docVar w:name="VAR_TELEFAKS" w:val=" "/>
    <w:docVar w:name="VAR_TELEFON" w:val=" "/>
    <w:docVar w:name="VAR_THREAD_NUM" w:val="0"/>
    <w:docVar w:name="VAR_TYPE_ID" w:val="AVTALE"/>
    <w:docVar w:name="VAR_TYPIST_ID" w:val="OYKR@103390"/>
    <w:docVar w:name="VAR_VERSION_ID" w:val="2"/>
    <w:docVar w:name="VAR_X7316" w:val="Bioprint"/>
    <w:docVar w:name="VAR_X8809" w:val="Tegningsavtale"/>
    <w:docVar w:name="VAR_Y_DOCDATE2" w:val="10.03.06"/>
    <w:docVar w:name="VAR_Y_KNOWHOW" w:val=" "/>
    <w:docVar w:name="VAR_Y_SAKSANSV" w:val="Kragerud Øyvind Kaul"/>
    <w:docVar w:name="VERSION_ID" w:val="2"/>
    <w:docVar w:name="Y_DOCDATE2" w:val="10.03.06"/>
    <w:docVar w:name="Y_KNOWHOW" w:val=" "/>
    <w:docVar w:name="Z_INNUTINT.BESKRIVELSE" w:val="Ut"/>
    <w:docVar w:name="Z_INNUTINT.KODE" w:val="Ut"/>
  </w:docVars>
  <w:rsids>
    <w:rsidRoot w:val="00F4328D"/>
    <w:rsid w:val="00007848"/>
    <w:rsid w:val="00027420"/>
    <w:rsid w:val="000404E1"/>
    <w:rsid w:val="00061518"/>
    <w:rsid w:val="00070C0F"/>
    <w:rsid w:val="000857DE"/>
    <w:rsid w:val="00092607"/>
    <w:rsid w:val="000A1DB4"/>
    <w:rsid w:val="000B377C"/>
    <w:rsid w:val="000C6B4E"/>
    <w:rsid w:val="000D1E7F"/>
    <w:rsid w:val="000D3971"/>
    <w:rsid w:val="0011115B"/>
    <w:rsid w:val="001623CE"/>
    <w:rsid w:val="00163B4D"/>
    <w:rsid w:val="001A66D5"/>
    <w:rsid w:val="001C14B3"/>
    <w:rsid w:val="001C1B97"/>
    <w:rsid w:val="001C1E4E"/>
    <w:rsid w:val="001C5E7C"/>
    <w:rsid w:val="001D4C8D"/>
    <w:rsid w:val="001E0833"/>
    <w:rsid w:val="00216015"/>
    <w:rsid w:val="00236768"/>
    <w:rsid w:val="00236F10"/>
    <w:rsid w:val="002507F9"/>
    <w:rsid w:val="00253B59"/>
    <w:rsid w:val="002721BB"/>
    <w:rsid w:val="00280B93"/>
    <w:rsid w:val="00283D5E"/>
    <w:rsid w:val="00295FA5"/>
    <w:rsid w:val="002A663E"/>
    <w:rsid w:val="002C41B5"/>
    <w:rsid w:val="002D3525"/>
    <w:rsid w:val="002F37F2"/>
    <w:rsid w:val="003337C5"/>
    <w:rsid w:val="00334FE2"/>
    <w:rsid w:val="00347553"/>
    <w:rsid w:val="003637C5"/>
    <w:rsid w:val="0039148E"/>
    <w:rsid w:val="003939DA"/>
    <w:rsid w:val="003A15C5"/>
    <w:rsid w:val="003B7617"/>
    <w:rsid w:val="003C2D7C"/>
    <w:rsid w:val="003C62D2"/>
    <w:rsid w:val="003D430A"/>
    <w:rsid w:val="003E3BB6"/>
    <w:rsid w:val="0041771C"/>
    <w:rsid w:val="00427344"/>
    <w:rsid w:val="00435197"/>
    <w:rsid w:val="004C7C1F"/>
    <w:rsid w:val="004D0CC5"/>
    <w:rsid w:val="004F136B"/>
    <w:rsid w:val="0051231C"/>
    <w:rsid w:val="00537310"/>
    <w:rsid w:val="00543C9F"/>
    <w:rsid w:val="005454CA"/>
    <w:rsid w:val="00550314"/>
    <w:rsid w:val="00560E56"/>
    <w:rsid w:val="00570049"/>
    <w:rsid w:val="005C4B7A"/>
    <w:rsid w:val="005D4C74"/>
    <w:rsid w:val="005E5902"/>
    <w:rsid w:val="00610E0C"/>
    <w:rsid w:val="0062781D"/>
    <w:rsid w:val="0065493C"/>
    <w:rsid w:val="00695B05"/>
    <w:rsid w:val="006B74FD"/>
    <w:rsid w:val="006C0829"/>
    <w:rsid w:val="006D6807"/>
    <w:rsid w:val="006E379E"/>
    <w:rsid w:val="00702DC7"/>
    <w:rsid w:val="00714117"/>
    <w:rsid w:val="00756E47"/>
    <w:rsid w:val="0076515F"/>
    <w:rsid w:val="007653F0"/>
    <w:rsid w:val="00773D05"/>
    <w:rsid w:val="00783080"/>
    <w:rsid w:val="007C36F0"/>
    <w:rsid w:val="00871645"/>
    <w:rsid w:val="00880E50"/>
    <w:rsid w:val="008A7744"/>
    <w:rsid w:val="008B3C33"/>
    <w:rsid w:val="008C7C41"/>
    <w:rsid w:val="008E08A6"/>
    <w:rsid w:val="008E6CA9"/>
    <w:rsid w:val="00902C94"/>
    <w:rsid w:val="00915879"/>
    <w:rsid w:val="009309A1"/>
    <w:rsid w:val="00973850"/>
    <w:rsid w:val="00980EE7"/>
    <w:rsid w:val="009904F2"/>
    <w:rsid w:val="00991B92"/>
    <w:rsid w:val="00992DB6"/>
    <w:rsid w:val="009A216F"/>
    <w:rsid w:val="009A754A"/>
    <w:rsid w:val="009C0ABA"/>
    <w:rsid w:val="009F5882"/>
    <w:rsid w:val="009F7256"/>
    <w:rsid w:val="00A00711"/>
    <w:rsid w:val="00A0257C"/>
    <w:rsid w:val="00A17784"/>
    <w:rsid w:val="00A27662"/>
    <w:rsid w:val="00A310A1"/>
    <w:rsid w:val="00A653DF"/>
    <w:rsid w:val="00A70B59"/>
    <w:rsid w:val="00A73459"/>
    <w:rsid w:val="00A7548B"/>
    <w:rsid w:val="00A960A5"/>
    <w:rsid w:val="00AA0850"/>
    <w:rsid w:val="00AA7C09"/>
    <w:rsid w:val="00AD0362"/>
    <w:rsid w:val="00AE0577"/>
    <w:rsid w:val="00B05C09"/>
    <w:rsid w:val="00B32683"/>
    <w:rsid w:val="00B463FF"/>
    <w:rsid w:val="00B57196"/>
    <w:rsid w:val="00BD4284"/>
    <w:rsid w:val="00BE19CF"/>
    <w:rsid w:val="00C80CDD"/>
    <w:rsid w:val="00C9471C"/>
    <w:rsid w:val="00CA5780"/>
    <w:rsid w:val="00CB023F"/>
    <w:rsid w:val="00CB1DE1"/>
    <w:rsid w:val="00CC1A7E"/>
    <w:rsid w:val="00D133BA"/>
    <w:rsid w:val="00D14CE6"/>
    <w:rsid w:val="00D26084"/>
    <w:rsid w:val="00D31784"/>
    <w:rsid w:val="00D317A4"/>
    <w:rsid w:val="00D32A65"/>
    <w:rsid w:val="00D429E0"/>
    <w:rsid w:val="00D541C5"/>
    <w:rsid w:val="00D87F94"/>
    <w:rsid w:val="00DA4696"/>
    <w:rsid w:val="00DB210F"/>
    <w:rsid w:val="00DC6966"/>
    <w:rsid w:val="00E17B42"/>
    <w:rsid w:val="00E21792"/>
    <w:rsid w:val="00E46F30"/>
    <w:rsid w:val="00E51604"/>
    <w:rsid w:val="00E61038"/>
    <w:rsid w:val="00E8372D"/>
    <w:rsid w:val="00F15001"/>
    <w:rsid w:val="00F261E4"/>
    <w:rsid w:val="00F4328D"/>
    <w:rsid w:val="00F655FF"/>
    <w:rsid w:val="00FA2F26"/>
    <w:rsid w:val="00FA7B30"/>
    <w:rsid w:val="00FB1B9D"/>
    <w:rsid w:val="00FC4798"/>
    <w:rsid w:val="00FC576E"/>
    <w:rsid w:val="00FF0BDF"/>
    <w:rsid w:val="00FF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7548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Overskrift1">
    <w:name w:val="heading 1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120"/>
      <w:textAlignment w:val="baseline"/>
      <w:outlineLvl w:val="0"/>
    </w:pPr>
    <w:rPr>
      <w:rFonts w:ascii="Verdana" w:hAnsi="Verdana"/>
      <w:sz w:val="32"/>
      <w:szCs w:val="20"/>
      <w:lang w:eastAsia="nb-NO"/>
    </w:rPr>
  </w:style>
  <w:style w:type="paragraph" w:styleId="Overskrift2">
    <w:name w:val="heading 2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1"/>
    </w:pPr>
    <w:rPr>
      <w:rFonts w:ascii="Verdana" w:hAnsi="Verdana"/>
      <w:sz w:val="30"/>
      <w:szCs w:val="20"/>
      <w:lang w:eastAsia="nb-NO"/>
    </w:rPr>
  </w:style>
  <w:style w:type="paragraph" w:styleId="Overskrift3">
    <w:name w:val="heading 3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2"/>
    </w:pPr>
    <w:rPr>
      <w:rFonts w:ascii="Verdana" w:hAnsi="Verdana"/>
      <w:sz w:val="28"/>
      <w:szCs w:val="20"/>
      <w:lang w:val="en-US" w:eastAsia="nb-NO"/>
    </w:rPr>
  </w:style>
  <w:style w:type="paragraph" w:styleId="Overskrift4">
    <w:name w:val="heading 4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3"/>
    </w:pPr>
    <w:rPr>
      <w:rFonts w:ascii="Verdana" w:hAnsi="Verdana"/>
      <w:b/>
      <w:color w:val="000000"/>
      <w:sz w:val="26"/>
      <w:szCs w:val="20"/>
      <w:lang w:eastAsia="nb-NO"/>
    </w:rPr>
  </w:style>
  <w:style w:type="paragraph" w:styleId="Overskrift5">
    <w:name w:val="heading 5"/>
    <w:basedOn w:val="Normal"/>
    <w:next w:val="Normal"/>
    <w:link w:val="Overskrift5Tegn"/>
    <w:qFormat/>
    <w:rsid w:val="00610E0C"/>
    <w:pPr>
      <w:overflowPunct w:val="0"/>
      <w:autoSpaceDE w:val="0"/>
      <w:autoSpaceDN w:val="0"/>
      <w:adjustRightInd w:val="0"/>
      <w:spacing w:before="240" w:after="120"/>
      <w:textAlignment w:val="baseline"/>
      <w:outlineLvl w:val="4"/>
    </w:pPr>
    <w:rPr>
      <w:rFonts w:ascii="Verdana" w:hAnsi="Verdana"/>
      <w:b/>
      <w:color w:val="000000"/>
      <w:szCs w:val="20"/>
      <w:lang w:eastAsia="nb-NO"/>
    </w:rPr>
  </w:style>
  <w:style w:type="paragraph" w:styleId="Overskrift6">
    <w:name w:val="heading 6"/>
    <w:basedOn w:val="Normal"/>
    <w:next w:val="Normal"/>
    <w:link w:val="Overskrift6Tegn"/>
    <w:qFormat/>
    <w:rsid w:val="00610E0C"/>
    <w:p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rFonts w:ascii="Verdana" w:hAnsi="Verdana"/>
      <w:b/>
      <w:color w:val="000000"/>
      <w:szCs w:val="20"/>
      <w:lang w:eastAsia="nb-NO"/>
    </w:rPr>
  </w:style>
  <w:style w:type="paragraph" w:styleId="Overskrift7">
    <w:name w:val="heading 7"/>
    <w:basedOn w:val="Normal"/>
    <w:next w:val="Normal"/>
    <w:link w:val="Overskrift7Tegn"/>
    <w:qFormat/>
    <w:rsid w:val="00610E0C"/>
    <w:pPr>
      <w:overflowPunct w:val="0"/>
      <w:autoSpaceDE w:val="0"/>
      <w:autoSpaceDN w:val="0"/>
      <w:adjustRightInd w:val="0"/>
      <w:spacing w:before="240" w:after="60"/>
      <w:textAlignment w:val="baseline"/>
      <w:outlineLvl w:val="6"/>
    </w:pPr>
    <w:rPr>
      <w:rFonts w:ascii="Verdana" w:hAnsi="Verdana"/>
      <w:b/>
      <w:color w:val="000000"/>
      <w:sz w:val="20"/>
      <w:szCs w:val="20"/>
      <w:lang w:eastAsia="nb-NO"/>
    </w:rPr>
  </w:style>
  <w:style w:type="paragraph" w:styleId="Overskrift8">
    <w:name w:val="heading 8"/>
    <w:basedOn w:val="Normal"/>
    <w:next w:val="Normal"/>
    <w:link w:val="Overskrift8Tegn"/>
    <w:qFormat/>
    <w:rsid w:val="00610E0C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rFonts w:ascii="Verdana" w:hAnsi="Verdana"/>
      <w:b/>
      <w:color w:val="000000"/>
      <w:sz w:val="20"/>
      <w:szCs w:val="20"/>
      <w:lang w:eastAsia="nb-NO"/>
    </w:rPr>
  </w:style>
  <w:style w:type="paragraph" w:styleId="Overskrift9">
    <w:name w:val="heading 9"/>
    <w:basedOn w:val="Normal"/>
    <w:next w:val="Normal"/>
    <w:link w:val="Overskrift9Tegn"/>
    <w:qFormat/>
    <w:rsid w:val="00610E0C"/>
    <w:pPr>
      <w:overflowPunct w:val="0"/>
      <w:autoSpaceDE w:val="0"/>
      <w:autoSpaceDN w:val="0"/>
      <w:adjustRightInd w:val="0"/>
      <w:spacing w:before="120" w:after="60"/>
      <w:textAlignment w:val="baseline"/>
      <w:outlineLvl w:val="8"/>
    </w:pPr>
    <w:rPr>
      <w:rFonts w:ascii="Verdana" w:hAnsi="Verdana"/>
      <w:b/>
      <w:sz w:val="1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  <w:rsid w:val="00A7548B"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  <w:rsid w:val="00A7548B"/>
  </w:style>
  <w:style w:type="paragraph" w:styleId="Bunntekst">
    <w:name w:val="footer"/>
    <w:basedOn w:val="Normal"/>
    <w:link w:val="BunntekstTegn"/>
    <w:uiPriority w:val="99"/>
    <w:unhideWhenUsed/>
    <w:rsid w:val="00FB1B9D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427344"/>
  </w:style>
  <w:style w:type="table" w:styleId="Tabellrutenett">
    <w:name w:val="Table Grid"/>
    <w:basedOn w:val="Vanligtabell"/>
    <w:rsid w:val="00610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kstinnrykk">
    <w:name w:val="Body Text Indent"/>
    <w:basedOn w:val="Normal"/>
    <w:rsid w:val="00560E56"/>
    <w:pPr>
      <w:ind w:left="567"/>
    </w:pPr>
    <w:rPr>
      <w:rFonts w:ascii="Times New Roman" w:hAnsi="Times New Roman"/>
      <w:sz w:val="24"/>
    </w:rPr>
  </w:style>
  <w:style w:type="paragraph" w:styleId="Brdtekstinnrykk2">
    <w:name w:val="Body Text Indent 2"/>
    <w:basedOn w:val="Normal"/>
    <w:rsid w:val="00560E56"/>
    <w:pPr>
      <w:ind w:left="964"/>
    </w:pPr>
    <w:rPr>
      <w:rFonts w:ascii="Times New Roman" w:hAnsi="Times New Roman"/>
      <w:sz w:val="24"/>
    </w:rPr>
  </w:style>
  <w:style w:type="paragraph" w:styleId="Brdtekstinnrykk3">
    <w:name w:val="Body Text Indent 3"/>
    <w:basedOn w:val="Normal"/>
    <w:rsid w:val="00560E56"/>
    <w:pPr>
      <w:ind w:left="709"/>
    </w:pPr>
  </w:style>
  <w:style w:type="paragraph" w:customStyle="1" w:styleId="Brdtekstinnrykk4">
    <w:name w:val="Brødtekstinnrykk 4"/>
    <w:basedOn w:val="Brdtekstinnrykk3"/>
    <w:rsid w:val="00560E56"/>
    <w:pPr>
      <w:ind w:left="1134"/>
    </w:pPr>
  </w:style>
  <w:style w:type="paragraph" w:styleId="Brdtekst">
    <w:name w:val="Body Text"/>
    <w:basedOn w:val="Normal"/>
    <w:rsid w:val="00560E56"/>
    <w:pPr>
      <w:spacing w:after="120"/>
    </w:pPr>
  </w:style>
  <w:style w:type="paragraph" w:styleId="Topptekst">
    <w:name w:val="header"/>
    <w:basedOn w:val="Normal"/>
    <w:link w:val="TopptekstTegn"/>
    <w:uiPriority w:val="99"/>
    <w:unhideWhenUsed/>
    <w:rsid w:val="00FB1B9D"/>
    <w:pPr>
      <w:tabs>
        <w:tab w:val="center" w:pos="4536"/>
        <w:tab w:val="right" w:pos="9072"/>
      </w:tabs>
    </w:pPr>
  </w:style>
  <w:style w:type="paragraph" w:customStyle="1" w:styleId="Paragraf">
    <w:name w:val="Paragraf"/>
    <w:basedOn w:val="Normal"/>
    <w:next w:val="Normal"/>
    <w:rsid w:val="00F15001"/>
    <w:pPr>
      <w:spacing w:line="240" w:lineRule="auto"/>
      <w:jc w:val="center"/>
    </w:pPr>
  </w:style>
  <w:style w:type="paragraph" w:customStyle="1" w:styleId="UnumOverskrift2">
    <w:name w:val="Unum. Overskrift 2"/>
    <w:basedOn w:val="Normal"/>
    <w:next w:val="Normal"/>
    <w:rsid w:val="00F15001"/>
    <w:pPr>
      <w:keepNext/>
      <w:spacing w:before="120" w:after="120"/>
    </w:pPr>
    <w:rPr>
      <w:b/>
      <w:bCs/>
    </w:rPr>
  </w:style>
  <w:style w:type="character" w:styleId="Hyperkobling">
    <w:name w:val="Hyperlink"/>
    <w:basedOn w:val="Standardskriftforavsnitt"/>
    <w:rsid w:val="00F15001"/>
    <w:rPr>
      <w:color w:val="0000FF"/>
      <w:u w:val="single"/>
    </w:rPr>
  </w:style>
  <w:style w:type="paragraph" w:customStyle="1" w:styleId="UnumOverskrift1">
    <w:name w:val="Unum. Overskrift 1"/>
    <w:basedOn w:val="Normal"/>
    <w:next w:val="Normal"/>
    <w:rsid w:val="00216015"/>
    <w:pPr>
      <w:keepNext/>
      <w:spacing w:before="240" w:after="240"/>
    </w:pPr>
    <w:rPr>
      <w:b/>
      <w:bCs/>
      <w:caps/>
      <w:sz w:val="28"/>
      <w:szCs w:val="28"/>
    </w:rPr>
  </w:style>
  <w:style w:type="paragraph" w:styleId="Bobletekst">
    <w:name w:val="Balloon Text"/>
    <w:basedOn w:val="Normal"/>
    <w:link w:val="BobletekstTegn"/>
    <w:rsid w:val="00AE05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AE0577"/>
    <w:rPr>
      <w:rFonts w:ascii="Tahoma" w:hAnsi="Tahoma" w:cs="Tahoma"/>
      <w:sz w:val="16"/>
      <w:szCs w:val="16"/>
    </w:rPr>
  </w:style>
  <w:style w:type="character" w:customStyle="1" w:styleId="Overskrift5Tegn">
    <w:name w:val="Overskrift 5 Tegn"/>
    <w:basedOn w:val="Standardskriftforavsnitt"/>
    <w:link w:val="Overskrift5"/>
    <w:rsid w:val="00610E0C"/>
    <w:rPr>
      <w:rFonts w:ascii="Verdana" w:hAnsi="Verdana"/>
      <w:b/>
      <w:color w:val="000000"/>
      <w:sz w:val="24"/>
    </w:rPr>
  </w:style>
  <w:style w:type="character" w:customStyle="1" w:styleId="Overskrift6Tegn">
    <w:name w:val="Overskrift 6 Tegn"/>
    <w:basedOn w:val="Standardskriftforavsnitt"/>
    <w:link w:val="Overskrift6"/>
    <w:rsid w:val="00610E0C"/>
    <w:rPr>
      <w:rFonts w:ascii="Verdana" w:hAnsi="Verdana"/>
      <w:b/>
      <w:color w:val="000000"/>
      <w:sz w:val="22"/>
    </w:rPr>
  </w:style>
  <w:style w:type="character" w:customStyle="1" w:styleId="Overskrift7Tegn">
    <w:name w:val="Overskrift 7 Tegn"/>
    <w:basedOn w:val="Standardskriftforavsnitt"/>
    <w:link w:val="Overskrift7"/>
    <w:rsid w:val="00610E0C"/>
    <w:rPr>
      <w:rFonts w:ascii="Verdana" w:hAnsi="Verdana"/>
      <w:b/>
      <w:color w:val="000000"/>
    </w:rPr>
  </w:style>
  <w:style w:type="character" w:customStyle="1" w:styleId="Overskrift8Tegn">
    <w:name w:val="Overskrift 8 Tegn"/>
    <w:basedOn w:val="Standardskriftforavsnitt"/>
    <w:link w:val="Overskrift8"/>
    <w:rsid w:val="00610E0C"/>
    <w:rPr>
      <w:rFonts w:ascii="Verdana" w:hAnsi="Verdana"/>
      <w:b/>
      <w:color w:val="000000"/>
    </w:rPr>
  </w:style>
  <w:style w:type="character" w:customStyle="1" w:styleId="Overskrift9Tegn">
    <w:name w:val="Overskrift 9 Tegn"/>
    <w:basedOn w:val="Standardskriftforavsnitt"/>
    <w:link w:val="Overskrift9"/>
    <w:rsid w:val="00610E0C"/>
    <w:rPr>
      <w:rFonts w:ascii="Verdana" w:hAnsi="Verdana"/>
      <w:b/>
      <w:sz w:val="18"/>
    </w:rPr>
  </w:style>
  <w:style w:type="paragraph" w:customStyle="1" w:styleId="id-hjemmel">
    <w:name w:val="id-hjemmel"/>
    <w:next w:val="Normal"/>
    <w:rsid w:val="00610E0C"/>
    <w:pPr>
      <w:tabs>
        <w:tab w:val="left" w:pos="1134"/>
      </w:tabs>
      <w:spacing w:before="120"/>
      <w:ind w:left="1134" w:hanging="1134"/>
    </w:pPr>
    <w:rPr>
      <w:rFonts w:ascii="Arial" w:hAnsi="Arial"/>
      <w:lang w:eastAsia="en-US"/>
    </w:rPr>
  </w:style>
  <w:style w:type="paragraph" w:customStyle="1" w:styleId="id-note">
    <w:name w:val="id-note"/>
    <w:next w:val="Normal"/>
    <w:rsid w:val="00610E0C"/>
    <w:pPr>
      <w:tabs>
        <w:tab w:val="left" w:pos="567"/>
      </w:tabs>
      <w:spacing w:before="120"/>
    </w:pPr>
    <w:rPr>
      <w:rFonts w:ascii="Arial" w:hAnsi="Arial"/>
      <w:color w:val="999999"/>
      <w:sz w:val="16"/>
      <w:lang w:eastAsia="en-US"/>
    </w:rPr>
  </w:style>
  <w:style w:type="paragraph" w:customStyle="1" w:styleId="id-space">
    <w:name w:val="id-space"/>
    <w:next w:val="Normal"/>
    <w:rsid w:val="00610E0C"/>
    <w:pPr>
      <w:spacing w:before="2000"/>
    </w:pPr>
    <w:rPr>
      <w:rFonts w:ascii="Arial" w:hAnsi="Arial"/>
      <w:lang w:eastAsia="en-US"/>
    </w:rPr>
  </w:style>
  <w:style w:type="paragraph" w:customStyle="1" w:styleId="id-register">
    <w:name w:val="id-register"/>
    <w:next w:val="Normal"/>
    <w:rsid w:val="00610E0C"/>
    <w:pPr>
      <w:tabs>
        <w:tab w:val="left" w:pos="567"/>
        <w:tab w:val="right" w:leader="dot" w:pos="7938"/>
        <w:tab w:val="right" w:pos="8505"/>
      </w:tabs>
      <w:spacing w:before="200"/>
      <w:ind w:left="567" w:hanging="567"/>
    </w:pPr>
    <w:rPr>
      <w:rFonts w:ascii="Arial" w:hAnsi="Arial"/>
      <w:sz w:val="18"/>
      <w:lang w:eastAsia="en-US"/>
    </w:rPr>
  </w:style>
  <w:style w:type="paragraph" w:customStyle="1" w:styleId="id-00">
    <w:name w:val="id-00"/>
    <w:rsid w:val="00610E0C"/>
    <w:pPr>
      <w:spacing w:before="120"/>
    </w:pPr>
    <w:rPr>
      <w:rFonts w:ascii="Arial" w:hAnsi="Arial"/>
      <w:lang w:eastAsia="en-US"/>
    </w:rPr>
  </w:style>
  <w:style w:type="paragraph" w:customStyle="1" w:styleId="id-01">
    <w:name w:val="id-01"/>
    <w:rsid w:val="00610E0C"/>
    <w:pPr>
      <w:tabs>
        <w:tab w:val="left" w:pos="567"/>
      </w:tabs>
      <w:spacing w:before="120"/>
      <w:ind w:left="567" w:hanging="567"/>
    </w:pPr>
    <w:rPr>
      <w:rFonts w:ascii="Arial" w:hAnsi="Arial"/>
      <w:lang w:eastAsia="en-US"/>
    </w:rPr>
  </w:style>
  <w:style w:type="paragraph" w:customStyle="1" w:styleId="id-11">
    <w:name w:val="id-11"/>
    <w:rsid w:val="00610E0C"/>
    <w:pPr>
      <w:spacing w:before="120"/>
      <w:ind w:left="567"/>
    </w:pPr>
    <w:rPr>
      <w:rFonts w:ascii="Arial" w:hAnsi="Arial"/>
      <w:lang w:eastAsia="en-US"/>
    </w:rPr>
  </w:style>
  <w:style w:type="paragraph" w:customStyle="1" w:styleId="id-12">
    <w:name w:val="id-12"/>
    <w:rsid w:val="00610E0C"/>
    <w:pPr>
      <w:tabs>
        <w:tab w:val="left" w:pos="1134"/>
      </w:tabs>
      <w:spacing w:before="120"/>
      <w:ind w:left="1134" w:hanging="567"/>
    </w:pPr>
    <w:rPr>
      <w:rFonts w:ascii="Arial" w:hAnsi="Arial"/>
      <w:lang w:eastAsia="en-US"/>
    </w:rPr>
  </w:style>
  <w:style w:type="paragraph" w:customStyle="1" w:styleId="id-22">
    <w:name w:val="id-22"/>
    <w:rsid w:val="00610E0C"/>
    <w:pPr>
      <w:spacing w:before="120"/>
      <w:ind w:left="1134"/>
    </w:pPr>
    <w:rPr>
      <w:rFonts w:ascii="Arial" w:hAnsi="Arial"/>
      <w:lang w:eastAsia="en-US"/>
    </w:rPr>
  </w:style>
  <w:style w:type="paragraph" w:customStyle="1" w:styleId="id-23">
    <w:name w:val="id-23"/>
    <w:rsid w:val="00610E0C"/>
    <w:pPr>
      <w:tabs>
        <w:tab w:val="left" w:pos="1701"/>
      </w:tabs>
      <w:spacing w:before="120"/>
      <w:ind w:left="1701" w:hanging="567"/>
    </w:pPr>
    <w:rPr>
      <w:rFonts w:ascii="Arial" w:hAnsi="Arial"/>
      <w:lang w:eastAsia="en-US"/>
    </w:rPr>
  </w:style>
  <w:style w:type="paragraph" w:customStyle="1" w:styleId="id-33">
    <w:name w:val="id-33"/>
    <w:rsid w:val="00610E0C"/>
    <w:pPr>
      <w:spacing w:before="120"/>
      <w:ind w:left="1701"/>
    </w:pPr>
    <w:rPr>
      <w:rFonts w:ascii="Arial" w:hAnsi="Arial"/>
      <w:lang w:eastAsia="en-US"/>
    </w:rPr>
  </w:style>
  <w:style w:type="paragraph" w:customStyle="1" w:styleId="id-02">
    <w:name w:val="id-02"/>
    <w:rsid w:val="00610E0C"/>
    <w:pPr>
      <w:tabs>
        <w:tab w:val="left" w:pos="1134"/>
      </w:tabs>
      <w:spacing w:before="120"/>
      <w:ind w:left="1134" w:hanging="1134"/>
    </w:pPr>
    <w:rPr>
      <w:rFonts w:ascii="Arial" w:hAnsi="Arial"/>
      <w:lang w:eastAsia="en-US"/>
    </w:rPr>
  </w:style>
  <w:style w:type="paragraph" w:customStyle="1" w:styleId="Overskrift10">
    <w:name w:val="Overskrift 10"/>
    <w:next w:val="id-00"/>
    <w:rsid w:val="00610E0C"/>
    <w:pPr>
      <w:spacing w:before="120" w:after="60"/>
    </w:pPr>
    <w:rPr>
      <w:rFonts w:ascii="Verdana" w:hAnsi="Verdana"/>
      <w:b/>
      <w:szCs w:val="24"/>
      <w:lang w:eastAsia="en-US"/>
    </w:rPr>
  </w:style>
  <w:style w:type="paragraph" w:customStyle="1" w:styleId="Overskrift11">
    <w:name w:val="Overskrift 11"/>
    <w:next w:val="id-00"/>
    <w:rsid w:val="00610E0C"/>
    <w:pPr>
      <w:spacing w:before="120" w:after="60"/>
    </w:pPr>
    <w:rPr>
      <w:rFonts w:ascii="Verdana" w:hAnsi="Verdana"/>
      <w:b/>
      <w:sz w:val="18"/>
      <w:szCs w:val="24"/>
      <w:lang w:eastAsia="en-US"/>
    </w:rPr>
  </w:style>
  <w:style w:type="paragraph" w:customStyle="1" w:styleId="Overskrift12">
    <w:name w:val="Overskrift 12"/>
    <w:next w:val="id-00"/>
    <w:rsid w:val="00610E0C"/>
    <w:pPr>
      <w:spacing w:before="120" w:after="60"/>
    </w:pPr>
    <w:rPr>
      <w:rFonts w:ascii="Verdana" w:hAnsi="Verdana"/>
      <w:b/>
      <w:sz w:val="16"/>
      <w:szCs w:val="24"/>
      <w:lang w:eastAsia="en-US"/>
    </w:rPr>
  </w:style>
  <w:style w:type="paragraph" w:customStyle="1" w:styleId="Overskrift13">
    <w:name w:val="Overskrift 13"/>
    <w:next w:val="id-00"/>
    <w:rsid w:val="00610E0C"/>
    <w:pPr>
      <w:spacing w:before="120" w:after="60"/>
    </w:pPr>
    <w:rPr>
      <w:rFonts w:ascii="Verdana" w:hAnsi="Verdana"/>
      <w:b/>
      <w:sz w:val="16"/>
      <w:szCs w:val="24"/>
      <w:lang w:eastAsia="en-US"/>
    </w:rPr>
  </w:style>
  <w:style w:type="paragraph" w:customStyle="1" w:styleId="id-verdana11">
    <w:name w:val="id-verdana11"/>
    <w:next w:val="id-00"/>
    <w:rsid w:val="00610E0C"/>
    <w:pPr>
      <w:spacing w:before="240" w:after="60"/>
    </w:pPr>
    <w:rPr>
      <w:rFonts w:ascii="Verdana" w:hAnsi="Verdana"/>
      <w:b/>
      <w:sz w:val="22"/>
      <w:szCs w:val="24"/>
      <w:lang w:eastAsia="en-US"/>
    </w:rPr>
  </w:style>
  <w:style w:type="paragraph" w:customStyle="1" w:styleId="id-verdana8">
    <w:name w:val="id-verdana8"/>
    <w:next w:val="id-00"/>
    <w:rsid w:val="00610E0C"/>
    <w:pPr>
      <w:spacing w:before="120" w:after="60"/>
    </w:pPr>
    <w:rPr>
      <w:rFonts w:ascii="Verdana" w:hAnsi="Verdana"/>
      <w:sz w:val="16"/>
      <w:szCs w:val="24"/>
      <w:lang w:eastAsia="en-US"/>
    </w:rPr>
  </w:style>
  <w:style w:type="paragraph" w:customStyle="1" w:styleId="GR-Tittel">
    <w:name w:val="GR-Tittel"/>
    <w:qFormat/>
    <w:rsid w:val="00FB1B9D"/>
    <w:pPr>
      <w:widowControl w:val="0"/>
      <w:spacing w:after="240"/>
    </w:pPr>
    <w:rPr>
      <w:rFonts w:ascii="Calibri" w:hAnsi="Calibri"/>
      <w:b/>
      <w:sz w:val="28"/>
      <w:szCs w:val="22"/>
    </w:rPr>
  </w:style>
  <w:style w:type="paragraph" w:customStyle="1" w:styleId="GR-Normal">
    <w:name w:val="GR-Normal"/>
    <w:basedOn w:val="Normal"/>
    <w:qFormat/>
    <w:rsid w:val="00FB1B9D"/>
  </w:style>
  <w:style w:type="paragraph" w:customStyle="1" w:styleId="GR-StedDato">
    <w:name w:val="GR-StedDato"/>
    <w:basedOn w:val="GR-Normal"/>
    <w:qFormat/>
    <w:rsid w:val="00FB1B9D"/>
  </w:style>
  <w:style w:type="paragraph" w:customStyle="1" w:styleId="GR-Avsnitt">
    <w:name w:val="GR-Avsnitt"/>
    <w:qFormat/>
    <w:rsid w:val="00FB1B9D"/>
    <w:pPr>
      <w:spacing w:after="200"/>
    </w:pPr>
    <w:rPr>
      <w:rFonts w:ascii="Calibri" w:hAnsi="Calibri"/>
      <w:sz w:val="22"/>
      <w:szCs w:val="22"/>
    </w:rPr>
  </w:style>
  <w:style w:type="character" w:customStyle="1" w:styleId="TopptekstTegn">
    <w:name w:val="Topptekst Tegn"/>
    <w:basedOn w:val="Standardskriftforavsnitt"/>
    <w:link w:val="Topptekst"/>
    <w:uiPriority w:val="99"/>
    <w:rsid w:val="00FB1B9D"/>
    <w:rPr>
      <w:rFonts w:ascii="Calibri" w:hAnsi="Calibri"/>
      <w:sz w:val="22"/>
      <w:szCs w:val="22"/>
    </w:rPr>
  </w:style>
  <w:style w:type="character" w:customStyle="1" w:styleId="BunntekstTegn">
    <w:name w:val="Bunntekst Tegn"/>
    <w:basedOn w:val="Standardskriftforavsnitt"/>
    <w:link w:val="Bunntekst"/>
    <w:uiPriority w:val="99"/>
    <w:rsid w:val="00FB1B9D"/>
    <w:rPr>
      <w:rFonts w:ascii="Calibri" w:hAnsi="Calibri"/>
      <w:sz w:val="22"/>
      <w:szCs w:val="22"/>
    </w:rPr>
  </w:style>
  <w:style w:type="paragraph" w:customStyle="1" w:styleId="GR-Revisjonsselskap">
    <w:name w:val="GR-Revisjonsselskap"/>
    <w:qFormat/>
    <w:rsid w:val="00FB1B9D"/>
    <w:pPr>
      <w:widowControl w:val="0"/>
    </w:pPr>
    <w:rPr>
      <w:rFonts w:ascii="Calibri" w:hAnsi="Calibri"/>
      <w:b/>
      <w:sz w:val="22"/>
      <w:szCs w:val="22"/>
    </w:rPr>
  </w:style>
  <w:style w:type="paragraph" w:customStyle="1" w:styleId="GR-Signatur">
    <w:name w:val="GR-Signatur"/>
    <w:qFormat/>
    <w:rsid w:val="00FB1B9D"/>
    <w:rPr>
      <w:rFonts w:ascii="Calibri" w:hAnsi="Calibri"/>
      <w:sz w:val="22"/>
      <w:szCs w:val="22"/>
    </w:rPr>
  </w:style>
  <w:style w:type="paragraph" w:customStyle="1" w:styleId="GR-Stilling">
    <w:name w:val="GR-Stilling"/>
    <w:basedOn w:val="Normal"/>
    <w:qFormat/>
    <w:rsid w:val="00FB1B9D"/>
    <w:rPr>
      <w:i/>
    </w:rPr>
  </w:style>
  <w:style w:type="paragraph" w:customStyle="1" w:styleId="GR-xoverskrift-5">
    <w:name w:val="GR-xoverskrift-5"/>
    <w:qFormat/>
    <w:rsid w:val="00FB1B9D"/>
    <w:pPr>
      <w:spacing w:after="240"/>
    </w:pPr>
    <w:rPr>
      <w:rFonts w:ascii="Calibri" w:hAnsi="Calibri"/>
      <w:b/>
      <w:sz w:val="22"/>
      <w:szCs w:val="22"/>
    </w:rPr>
  </w:style>
  <w:style w:type="paragraph" w:customStyle="1" w:styleId="GR-xoverskrift-6">
    <w:name w:val="GR-xoverskrift-6"/>
    <w:qFormat/>
    <w:rsid w:val="00FB1B9D"/>
    <w:pPr>
      <w:spacing w:after="240"/>
    </w:pPr>
    <w:rPr>
      <w:rFonts w:ascii="Calibri" w:hAnsi="Calibri"/>
      <w:i/>
      <w:sz w:val="22"/>
      <w:szCs w:val="22"/>
    </w:rPr>
  </w:style>
  <w:style w:type="paragraph" w:customStyle="1" w:styleId="GR-xoverskrift-1">
    <w:name w:val="GR-xoverskrift-1"/>
    <w:qFormat/>
    <w:rsid w:val="00FB1B9D"/>
    <w:pPr>
      <w:widowControl w:val="0"/>
      <w:spacing w:after="360"/>
    </w:pPr>
    <w:rPr>
      <w:rFonts w:ascii="Calibri" w:hAnsi="Calibri"/>
      <w:b/>
      <w:sz w:val="32"/>
      <w:szCs w:val="22"/>
    </w:rPr>
  </w:style>
  <w:style w:type="paragraph" w:customStyle="1" w:styleId="GR-xoverskrift-2">
    <w:name w:val="GR-xoverskrift-2"/>
    <w:qFormat/>
    <w:rsid w:val="00FB1B9D"/>
    <w:pPr>
      <w:spacing w:after="320"/>
    </w:pPr>
    <w:rPr>
      <w:rFonts w:ascii="Calibri" w:hAnsi="Calibri"/>
      <w:b/>
      <w:sz w:val="32"/>
      <w:szCs w:val="22"/>
    </w:rPr>
  </w:style>
  <w:style w:type="paragraph" w:customStyle="1" w:styleId="GR-xoverskrift-3">
    <w:name w:val="GR-xoverskrift-3"/>
    <w:qFormat/>
    <w:rsid w:val="00FB1B9D"/>
    <w:pPr>
      <w:spacing w:after="240"/>
    </w:pPr>
    <w:rPr>
      <w:rFonts w:ascii="Calibri" w:hAnsi="Calibri"/>
      <w:b/>
      <w:sz w:val="28"/>
      <w:szCs w:val="22"/>
    </w:rPr>
  </w:style>
  <w:style w:type="paragraph" w:customStyle="1" w:styleId="GR-xoverskrift-4">
    <w:name w:val="GR-xoverskrift-4"/>
    <w:qFormat/>
    <w:rsid w:val="00FB1B9D"/>
    <w:pPr>
      <w:spacing w:after="240"/>
    </w:pPr>
    <w:rPr>
      <w:rFonts w:ascii="Calibri" w:hAnsi="Calibri"/>
      <w:b/>
      <w:sz w:val="24"/>
      <w:szCs w:val="22"/>
    </w:rPr>
  </w:style>
  <w:style w:type="paragraph" w:customStyle="1" w:styleId="GR-Liten">
    <w:name w:val="GR-Liten"/>
    <w:basedOn w:val="GR-Avsnitt"/>
    <w:uiPriority w:val="6"/>
    <w:qFormat/>
    <w:rsid w:val="00FB1B9D"/>
    <w:rPr>
      <w:sz w:val="20"/>
    </w:rPr>
  </w:style>
  <w:style w:type="paragraph" w:styleId="Dokumentkart">
    <w:name w:val="Document Map"/>
    <w:basedOn w:val="Normal"/>
    <w:link w:val="DokumentkartTegn"/>
    <w:rsid w:val="00756E47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rsid w:val="00756E47"/>
    <w:rPr>
      <w:rFonts w:ascii="Tahoma" w:eastAsia="Calibri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7548B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Overskrift1">
    <w:name w:val="heading 1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120"/>
      <w:textAlignment w:val="baseline"/>
      <w:outlineLvl w:val="0"/>
    </w:pPr>
    <w:rPr>
      <w:rFonts w:ascii="Verdana" w:hAnsi="Verdana"/>
      <w:sz w:val="32"/>
      <w:szCs w:val="20"/>
      <w:lang w:eastAsia="nb-NO"/>
    </w:rPr>
  </w:style>
  <w:style w:type="paragraph" w:styleId="Overskrift2">
    <w:name w:val="heading 2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1"/>
    </w:pPr>
    <w:rPr>
      <w:rFonts w:ascii="Verdana" w:hAnsi="Verdana"/>
      <w:sz w:val="30"/>
      <w:szCs w:val="20"/>
      <w:lang w:eastAsia="nb-NO"/>
    </w:rPr>
  </w:style>
  <w:style w:type="paragraph" w:styleId="Overskrift3">
    <w:name w:val="heading 3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2"/>
    </w:pPr>
    <w:rPr>
      <w:rFonts w:ascii="Verdana" w:hAnsi="Verdana"/>
      <w:sz w:val="28"/>
      <w:szCs w:val="20"/>
      <w:lang w:val="en-US" w:eastAsia="nb-NO"/>
    </w:rPr>
  </w:style>
  <w:style w:type="paragraph" w:styleId="Overskrift4">
    <w:name w:val="heading 4"/>
    <w:basedOn w:val="Normal"/>
    <w:next w:val="Normal"/>
    <w:qFormat/>
    <w:rsid w:val="00610E0C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3"/>
    </w:pPr>
    <w:rPr>
      <w:rFonts w:ascii="Verdana" w:hAnsi="Verdana"/>
      <w:b/>
      <w:color w:val="000000"/>
      <w:sz w:val="26"/>
      <w:szCs w:val="20"/>
      <w:lang w:eastAsia="nb-NO"/>
    </w:rPr>
  </w:style>
  <w:style w:type="paragraph" w:styleId="Overskrift5">
    <w:name w:val="heading 5"/>
    <w:basedOn w:val="Normal"/>
    <w:next w:val="Normal"/>
    <w:link w:val="Overskrift5Tegn"/>
    <w:qFormat/>
    <w:rsid w:val="00610E0C"/>
    <w:pPr>
      <w:overflowPunct w:val="0"/>
      <w:autoSpaceDE w:val="0"/>
      <w:autoSpaceDN w:val="0"/>
      <w:adjustRightInd w:val="0"/>
      <w:spacing w:before="240" w:after="120"/>
      <w:textAlignment w:val="baseline"/>
      <w:outlineLvl w:val="4"/>
    </w:pPr>
    <w:rPr>
      <w:rFonts w:ascii="Verdana" w:hAnsi="Verdana"/>
      <w:b/>
      <w:color w:val="000000"/>
      <w:szCs w:val="20"/>
      <w:lang w:eastAsia="nb-NO"/>
    </w:rPr>
  </w:style>
  <w:style w:type="paragraph" w:styleId="Overskrift6">
    <w:name w:val="heading 6"/>
    <w:basedOn w:val="Normal"/>
    <w:next w:val="Normal"/>
    <w:link w:val="Overskrift6Tegn"/>
    <w:qFormat/>
    <w:rsid w:val="00610E0C"/>
    <w:pPr>
      <w:overflowPunct w:val="0"/>
      <w:autoSpaceDE w:val="0"/>
      <w:autoSpaceDN w:val="0"/>
      <w:adjustRightInd w:val="0"/>
      <w:spacing w:before="240" w:after="60"/>
      <w:textAlignment w:val="baseline"/>
      <w:outlineLvl w:val="5"/>
    </w:pPr>
    <w:rPr>
      <w:rFonts w:ascii="Verdana" w:hAnsi="Verdana"/>
      <w:b/>
      <w:color w:val="000000"/>
      <w:szCs w:val="20"/>
      <w:lang w:eastAsia="nb-NO"/>
    </w:rPr>
  </w:style>
  <w:style w:type="paragraph" w:styleId="Overskrift7">
    <w:name w:val="heading 7"/>
    <w:basedOn w:val="Normal"/>
    <w:next w:val="Normal"/>
    <w:link w:val="Overskrift7Tegn"/>
    <w:qFormat/>
    <w:rsid w:val="00610E0C"/>
    <w:pPr>
      <w:overflowPunct w:val="0"/>
      <w:autoSpaceDE w:val="0"/>
      <w:autoSpaceDN w:val="0"/>
      <w:adjustRightInd w:val="0"/>
      <w:spacing w:before="240" w:after="60"/>
      <w:textAlignment w:val="baseline"/>
      <w:outlineLvl w:val="6"/>
    </w:pPr>
    <w:rPr>
      <w:rFonts w:ascii="Verdana" w:hAnsi="Verdana"/>
      <w:b/>
      <w:color w:val="000000"/>
      <w:sz w:val="20"/>
      <w:szCs w:val="20"/>
      <w:lang w:eastAsia="nb-NO"/>
    </w:rPr>
  </w:style>
  <w:style w:type="paragraph" w:styleId="Overskrift8">
    <w:name w:val="heading 8"/>
    <w:basedOn w:val="Normal"/>
    <w:next w:val="Normal"/>
    <w:link w:val="Overskrift8Tegn"/>
    <w:qFormat/>
    <w:rsid w:val="00610E0C"/>
    <w:pPr>
      <w:overflowPunct w:val="0"/>
      <w:autoSpaceDE w:val="0"/>
      <w:autoSpaceDN w:val="0"/>
      <w:adjustRightInd w:val="0"/>
      <w:spacing w:before="240" w:after="60"/>
      <w:textAlignment w:val="baseline"/>
      <w:outlineLvl w:val="7"/>
    </w:pPr>
    <w:rPr>
      <w:rFonts w:ascii="Verdana" w:hAnsi="Verdana"/>
      <w:b/>
      <w:color w:val="000000"/>
      <w:sz w:val="20"/>
      <w:szCs w:val="20"/>
      <w:lang w:eastAsia="nb-NO"/>
    </w:rPr>
  </w:style>
  <w:style w:type="paragraph" w:styleId="Overskrift9">
    <w:name w:val="heading 9"/>
    <w:basedOn w:val="Normal"/>
    <w:next w:val="Normal"/>
    <w:link w:val="Overskrift9Tegn"/>
    <w:qFormat/>
    <w:rsid w:val="00610E0C"/>
    <w:pPr>
      <w:overflowPunct w:val="0"/>
      <w:autoSpaceDE w:val="0"/>
      <w:autoSpaceDN w:val="0"/>
      <w:adjustRightInd w:val="0"/>
      <w:spacing w:before="120" w:after="60"/>
      <w:textAlignment w:val="baseline"/>
      <w:outlineLvl w:val="8"/>
    </w:pPr>
    <w:rPr>
      <w:rFonts w:ascii="Verdana" w:hAnsi="Verdana"/>
      <w:b/>
      <w:sz w:val="18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  <w:rsid w:val="00A7548B"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  <w:rsid w:val="00A7548B"/>
  </w:style>
  <w:style w:type="paragraph" w:styleId="Bunntekst">
    <w:name w:val="footer"/>
    <w:basedOn w:val="Normal"/>
    <w:link w:val="BunntekstTegn"/>
    <w:uiPriority w:val="99"/>
    <w:unhideWhenUsed/>
    <w:rsid w:val="00FB1B9D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427344"/>
  </w:style>
  <w:style w:type="table" w:styleId="Tabellrutenett">
    <w:name w:val="Table Grid"/>
    <w:basedOn w:val="Vanligtabell"/>
    <w:rsid w:val="00610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rdtekstinnrykk">
    <w:name w:val="Body Text Indent"/>
    <w:basedOn w:val="Normal"/>
    <w:rsid w:val="00560E56"/>
    <w:pPr>
      <w:ind w:left="567"/>
    </w:pPr>
    <w:rPr>
      <w:rFonts w:ascii="Times New Roman" w:hAnsi="Times New Roman"/>
      <w:sz w:val="24"/>
    </w:rPr>
  </w:style>
  <w:style w:type="paragraph" w:styleId="Brdtekstinnrykk2">
    <w:name w:val="Body Text Indent 2"/>
    <w:basedOn w:val="Normal"/>
    <w:rsid w:val="00560E56"/>
    <w:pPr>
      <w:ind w:left="964"/>
    </w:pPr>
    <w:rPr>
      <w:rFonts w:ascii="Times New Roman" w:hAnsi="Times New Roman"/>
      <w:sz w:val="24"/>
    </w:rPr>
  </w:style>
  <w:style w:type="paragraph" w:styleId="Brdtekstinnrykk3">
    <w:name w:val="Body Text Indent 3"/>
    <w:basedOn w:val="Normal"/>
    <w:rsid w:val="00560E56"/>
    <w:pPr>
      <w:ind w:left="709"/>
    </w:pPr>
  </w:style>
  <w:style w:type="paragraph" w:customStyle="1" w:styleId="Brdtekstinnrykk4">
    <w:name w:val="Brødtekstinnrykk 4"/>
    <w:basedOn w:val="Brdtekstinnrykk3"/>
    <w:rsid w:val="00560E56"/>
    <w:pPr>
      <w:ind w:left="1134"/>
    </w:pPr>
  </w:style>
  <w:style w:type="paragraph" w:styleId="Brdtekst">
    <w:name w:val="Body Text"/>
    <w:basedOn w:val="Normal"/>
    <w:rsid w:val="00560E56"/>
    <w:pPr>
      <w:spacing w:after="120"/>
    </w:pPr>
  </w:style>
  <w:style w:type="paragraph" w:styleId="Topptekst">
    <w:name w:val="header"/>
    <w:basedOn w:val="Normal"/>
    <w:link w:val="TopptekstTegn"/>
    <w:uiPriority w:val="99"/>
    <w:unhideWhenUsed/>
    <w:rsid w:val="00FB1B9D"/>
    <w:pPr>
      <w:tabs>
        <w:tab w:val="center" w:pos="4536"/>
        <w:tab w:val="right" w:pos="9072"/>
      </w:tabs>
    </w:pPr>
  </w:style>
  <w:style w:type="paragraph" w:customStyle="1" w:styleId="Paragraf">
    <w:name w:val="Paragraf"/>
    <w:basedOn w:val="Normal"/>
    <w:next w:val="Normal"/>
    <w:rsid w:val="00F15001"/>
    <w:pPr>
      <w:spacing w:line="240" w:lineRule="auto"/>
      <w:jc w:val="center"/>
    </w:pPr>
  </w:style>
  <w:style w:type="paragraph" w:customStyle="1" w:styleId="UnumOverskrift2">
    <w:name w:val="Unum. Overskrift 2"/>
    <w:basedOn w:val="Normal"/>
    <w:next w:val="Normal"/>
    <w:rsid w:val="00F15001"/>
    <w:pPr>
      <w:keepNext/>
      <w:spacing w:before="120" w:after="120"/>
    </w:pPr>
    <w:rPr>
      <w:b/>
      <w:bCs/>
    </w:rPr>
  </w:style>
  <w:style w:type="character" w:styleId="Hyperkobling">
    <w:name w:val="Hyperlink"/>
    <w:basedOn w:val="Standardskriftforavsnitt"/>
    <w:rsid w:val="00F15001"/>
    <w:rPr>
      <w:color w:val="0000FF"/>
      <w:u w:val="single"/>
    </w:rPr>
  </w:style>
  <w:style w:type="paragraph" w:customStyle="1" w:styleId="UnumOverskrift1">
    <w:name w:val="Unum. Overskrift 1"/>
    <w:basedOn w:val="Normal"/>
    <w:next w:val="Normal"/>
    <w:rsid w:val="00216015"/>
    <w:pPr>
      <w:keepNext/>
      <w:spacing w:before="240" w:after="240"/>
    </w:pPr>
    <w:rPr>
      <w:b/>
      <w:bCs/>
      <w:caps/>
      <w:sz w:val="28"/>
      <w:szCs w:val="28"/>
    </w:rPr>
  </w:style>
  <w:style w:type="paragraph" w:styleId="Bobletekst">
    <w:name w:val="Balloon Text"/>
    <w:basedOn w:val="Normal"/>
    <w:link w:val="BobletekstTegn"/>
    <w:rsid w:val="00AE05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rsid w:val="00AE0577"/>
    <w:rPr>
      <w:rFonts w:ascii="Tahoma" w:hAnsi="Tahoma" w:cs="Tahoma"/>
      <w:sz w:val="16"/>
      <w:szCs w:val="16"/>
    </w:rPr>
  </w:style>
  <w:style w:type="character" w:customStyle="1" w:styleId="Overskrift5Tegn">
    <w:name w:val="Overskrift 5 Tegn"/>
    <w:basedOn w:val="Standardskriftforavsnitt"/>
    <w:link w:val="Overskrift5"/>
    <w:rsid w:val="00610E0C"/>
    <w:rPr>
      <w:rFonts w:ascii="Verdana" w:hAnsi="Verdana"/>
      <w:b/>
      <w:color w:val="000000"/>
      <w:sz w:val="24"/>
    </w:rPr>
  </w:style>
  <w:style w:type="character" w:customStyle="1" w:styleId="Overskrift6Tegn">
    <w:name w:val="Overskrift 6 Tegn"/>
    <w:basedOn w:val="Standardskriftforavsnitt"/>
    <w:link w:val="Overskrift6"/>
    <w:rsid w:val="00610E0C"/>
    <w:rPr>
      <w:rFonts w:ascii="Verdana" w:hAnsi="Verdana"/>
      <w:b/>
      <w:color w:val="000000"/>
      <w:sz w:val="22"/>
    </w:rPr>
  </w:style>
  <w:style w:type="character" w:customStyle="1" w:styleId="Overskrift7Tegn">
    <w:name w:val="Overskrift 7 Tegn"/>
    <w:basedOn w:val="Standardskriftforavsnitt"/>
    <w:link w:val="Overskrift7"/>
    <w:rsid w:val="00610E0C"/>
    <w:rPr>
      <w:rFonts w:ascii="Verdana" w:hAnsi="Verdana"/>
      <w:b/>
      <w:color w:val="000000"/>
    </w:rPr>
  </w:style>
  <w:style w:type="character" w:customStyle="1" w:styleId="Overskrift8Tegn">
    <w:name w:val="Overskrift 8 Tegn"/>
    <w:basedOn w:val="Standardskriftforavsnitt"/>
    <w:link w:val="Overskrift8"/>
    <w:rsid w:val="00610E0C"/>
    <w:rPr>
      <w:rFonts w:ascii="Verdana" w:hAnsi="Verdana"/>
      <w:b/>
      <w:color w:val="000000"/>
    </w:rPr>
  </w:style>
  <w:style w:type="character" w:customStyle="1" w:styleId="Overskrift9Tegn">
    <w:name w:val="Overskrift 9 Tegn"/>
    <w:basedOn w:val="Standardskriftforavsnitt"/>
    <w:link w:val="Overskrift9"/>
    <w:rsid w:val="00610E0C"/>
    <w:rPr>
      <w:rFonts w:ascii="Verdana" w:hAnsi="Verdana"/>
      <w:b/>
      <w:sz w:val="18"/>
    </w:rPr>
  </w:style>
  <w:style w:type="paragraph" w:customStyle="1" w:styleId="id-hjemmel">
    <w:name w:val="id-hjemmel"/>
    <w:next w:val="Normal"/>
    <w:rsid w:val="00610E0C"/>
    <w:pPr>
      <w:tabs>
        <w:tab w:val="left" w:pos="1134"/>
      </w:tabs>
      <w:spacing w:before="120"/>
      <w:ind w:left="1134" w:hanging="1134"/>
    </w:pPr>
    <w:rPr>
      <w:rFonts w:ascii="Arial" w:hAnsi="Arial"/>
      <w:lang w:eastAsia="en-US"/>
    </w:rPr>
  </w:style>
  <w:style w:type="paragraph" w:customStyle="1" w:styleId="id-note">
    <w:name w:val="id-note"/>
    <w:next w:val="Normal"/>
    <w:rsid w:val="00610E0C"/>
    <w:pPr>
      <w:tabs>
        <w:tab w:val="left" w:pos="567"/>
      </w:tabs>
      <w:spacing w:before="120"/>
    </w:pPr>
    <w:rPr>
      <w:rFonts w:ascii="Arial" w:hAnsi="Arial"/>
      <w:color w:val="999999"/>
      <w:sz w:val="16"/>
      <w:lang w:eastAsia="en-US"/>
    </w:rPr>
  </w:style>
  <w:style w:type="paragraph" w:customStyle="1" w:styleId="id-space">
    <w:name w:val="id-space"/>
    <w:next w:val="Normal"/>
    <w:rsid w:val="00610E0C"/>
    <w:pPr>
      <w:spacing w:before="2000"/>
    </w:pPr>
    <w:rPr>
      <w:rFonts w:ascii="Arial" w:hAnsi="Arial"/>
      <w:lang w:eastAsia="en-US"/>
    </w:rPr>
  </w:style>
  <w:style w:type="paragraph" w:customStyle="1" w:styleId="id-register">
    <w:name w:val="id-register"/>
    <w:next w:val="Normal"/>
    <w:rsid w:val="00610E0C"/>
    <w:pPr>
      <w:tabs>
        <w:tab w:val="left" w:pos="567"/>
        <w:tab w:val="right" w:leader="dot" w:pos="7938"/>
        <w:tab w:val="right" w:pos="8505"/>
      </w:tabs>
      <w:spacing w:before="200"/>
      <w:ind w:left="567" w:hanging="567"/>
    </w:pPr>
    <w:rPr>
      <w:rFonts w:ascii="Arial" w:hAnsi="Arial"/>
      <w:sz w:val="18"/>
      <w:lang w:eastAsia="en-US"/>
    </w:rPr>
  </w:style>
  <w:style w:type="paragraph" w:customStyle="1" w:styleId="id-00">
    <w:name w:val="id-00"/>
    <w:rsid w:val="00610E0C"/>
    <w:pPr>
      <w:spacing w:before="120"/>
    </w:pPr>
    <w:rPr>
      <w:rFonts w:ascii="Arial" w:hAnsi="Arial"/>
      <w:lang w:eastAsia="en-US"/>
    </w:rPr>
  </w:style>
  <w:style w:type="paragraph" w:customStyle="1" w:styleId="id-01">
    <w:name w:val="id-01"/>
    <w:rsid w:val="00610E0C"/>
    <w:pPr>
      <w:tabs>
        <w:tab w:val="left" w:pos="567"/>
      </w:tabs>
      <w:spacing w:before="120"/>
      <w:ind w:left="567" w:hanging="567"/>
    </w:pPr>
    <w:rPr>
      <w:rFonts w:ascii="Arial" w:hAnsi="Arial"/>
      <w:lang w:eastAsia="en-US"/>
    </w:rPr>
  </w:style>
  <w:style w:type="paragraph" w:customStyle="1" w:styleId="id-11">
    <w:name w:val="id-11"/>
    <w:rsid w:val="00610E0C"/>
    <w:pPr>
      <w:spacing w:before="120"/>
      <w:ind w:left="567"/>
    </w:pPr>
    <w:rPr>
      <w:rFonts w:ascii="Arial" w:hAnsi="Arial"/>
      <w:lang w:eastAsia="en-US"/>
    </w:rPr>
  </w:style>
  <w:style w:type="paragraph" w:customStyle="1" w:styleId="id-12">
    <w:name w:val="id-12"/>
    <w:rsid w:val="00610E0C"/>
    <w:pPr>
      <w:tabs>
        <w:tab w:val="left" w:pos="1134"/>
      </w:tabs>
      <w:spacing w:before="120"/>
      <w:ind w:left="1134" w:hanging="567"/>
    </w:pPr>
    <w:rPr>
      <w:rFonts w:ascii="Arial" w:hAnsi="Arial"/>
      <w:lang w:eastAsia="en-US"/>
    </w:rPr>
  </w:style>
  <w:style w:type="paragraph" w:customStyle="1" w:styleId="id-22">
    <w:name w:val="id-22"/>
    <w:rsid w:val="00610E0C"/>
    <w:pPr>
      <w:spacing w:before="120"/>
      <w:ind w:left="1134"/>
    </w:pPr>
    <w:rPr>
      <w:rFonts w:ascii="Arial" w:hAnsi="Arial"/>
      <w:lang w:eastAsia="en-US"/>
    </w:rPr>
  </w:style>
  <w:style w:type="paragraph" w:customStyle="1" w:styleId="id-23">
    <w:name w:val="id-23"/>
    <w:rsid w:val="00610E0C"/>
    <w:pPr>
      <w:tabs>
        <w:tab w:val="left" w:pos="1701"/>
      </w:tabs>
      <w:spacing w:before="120"/>
      <w:ind w:left="1701" w:hanging="567"/>
    </w:pPr>
    <w:rPr>
      <w:rFonts w:ascii="Arial" w:hAnsi="Arial"/>
      <w:lang w:eastAsia="en-US"/>
    </w:rPr>
  </w:style>
  <w:style w:type="paragraph" w:customStyle="1" w:styleId="id-33">
    <w:name w:val="id-33"/>
    <w:rsid w:val="00610E0C"/>
    <w:pPr>
      <w:spacing w:before="120"/>
      <w:ind w:left="1701"/>
    </w:pPr>
    <w:rPr>
      <w:rFonts w:ascii="Arial" w:hAnsi="Arial"/>
      <w:lang w:eastAsia="en-US"/>
    </w:rPr>
  </w:style>
  <w:style w:type="paragraph" w:customStyle="1" w:styleId="id-02">
    <w:name w:val="id-02"/>
    <w:rsid w:val="00610E0C"/>
    <w:pPr>
      <w:tabs>
        <w:tab w:val="left" w:pos="1134"/>
      </w:tabs>
      <w:spacing w:before="120"/>
      <w:ind w:left="1134" w:hanging="1134"/>
    </w:pPr>
    <w:rPr>
      <w:rFonts w:ascii="Arial" w:hAnsi="Arial"/>
      <w:lang w:eastAsia="en-US"/>
    </w:rPr>
  </w:style>
  <w:style w:type="paragraph" w:customStyle="1" w:styleId="Overskrift10">
    <w:name w:val="Overskrift 10"/>
    <w:next w:val="id-00"/>
    <w:rsid w:val="00610E0C"/>
    <w:pPr>
      <w:spacing w:before="120" w:after="60"/>
    </w:pPr>
    <w:rPr>
      <w:rFonts w:ascii="Verdana" w:hAnsi="Verdana"/>
      <w:b/>
      <w:szCs w:val="24"/>
      <w:lang w:eastAsia="en-US"/>
    </w:rPr>
  </w:style>
  <w:style w:type="paragraph" w:customStyle="1" w:styleId="Overskrift11">
    <w:name w:val="Overskrift 11"/>
    <w:next w:val="id-00"/>
    <w:rsid w:val="00610E0C"/>
    <w:pPr>
      <w:spacing w:before="120" w:after="60"/>
    </w:pPr>
    <w:rPr>
      <w:rFonts w:ascii="Verdana" w:hAnsi="Verdana"/>
      <w:b/>
      <w:sz w:val="18"/>
      <w:szCs w:val="24"/>
      <w:lang w:eastAsia="en-US"/>
    </w:rPr>
  </w:style>
  <w:style w:type="paragraph" w:customStyle="1" w:styleId="Overskrift12">
    <w:name w:val="Overskrift 12"/>
    <w:next w:val="id-00"/>
    <w:rsid w:val="00610E0C"/>
    <w:pPr>
      <w:spacing w:before="120" w:after="60"/>
    </w:pPr>
    <w:rPr>
      <w:rFonts w:ascii="Verdana" w:hAnsi="Verdana"/>
      <w:b/>
      <w:sz w:val="16"/>
      <w:szCs w:val="24"/>
      <w:lang w:eastAsia="en-US"/>
    </w:rPr>
  </w:style>
  <w:style w:type="paragraph" w:customStyle="1" w:styleId="Overskrift13">
    <w:name w:val="Overskrift 13"/>
    <w:next w:val="id-00"/>
    <w:rsid w:val="00610E0C"/>
    <w:pPr>
      <w:spacing w:before="120" w:after="60"/>
    </w:pPr>
    <w:rPr>
      <w:rFonts w:ascii="Verdana" w:hAnsi="Verdana"/>
      <w:b/>
      <w:sz w:val="16"/>
      <w:szCs w:val="24"/>
      <w:lang w:eastAsia="en-US"/>
    </w:rPr>
  </w:style>
  <w:style w:type="paragraph" w:customStyle="1" w:styleId="id-verdana11">
    <w:name w:val="id-verdana11"/>
    <w:next w:val="id-00"/>
    <w:rsid w:val="00610E0C"/>
    <w:pPr>
      <w:spacing w:before="240" w:after="60"/>
    </w:pPr>
    <w:rPr>
      <w:rFonts w:ascii="Verdana" w:hAnsi="Verdana"/>
      <w:b/>
      <w:sz w:val="22"/>
      <w:szCs w:val="24"/>
      <w:lang w:eastAsia="en-US"/>
    </w:rPr>
  </w:style>
  <w:style w:type="paragraph" w:customStyle="1" w:styleId="id-verdana8">
    <w:name w:val="id-verdana8"/>
    <w:next w:val="id-00"/>
    <w:rsid w:val="00610E0C"/>
    <w:pPr>
      <w:spacing w:before="120" w:after="60"/>
    </w:pPr>
    <w:rPr>
      <w:rFonts w:ascii="Verdana" w:hAnsi="Verdana"/>
      <w:sz w:val="16"/>
      <w:szCs w:val="24"/>
      <w:lang w:eastAsia="en-US"/>
    </w:rPr>
  </w:style>
  <w:style w:type="paragraph" w:customStyle="1" w:styleId="GR-Tittel">
    <w:name w:val="GR-Tittel"/>
    <w:qFormat/>
    <w:rsid w:val="00FB1B9D"/>
    <w:pPr>
      <w:widowControl w:val="0"/>
      <w:spacing w:after="240"/>
    </w:pPr>
    <w:rPr>
      <w:rFonts w:ascii="Calibri" w:hAnsi="Calibri"/>
      <w:b/>
      <w:sz w:val="28"/>
      <w:szCs w:val="22"/>
    </w:rPr>
  </w:style>
  <w:style w:type="paragraph" w:customStyle="1" w:styleId="GR-Normal">
    <w:name w:val="GR-Normal"/>
    <w:basedOn w:val="Normal"/>
    <w:qFormat/>
    <w:rsid w:val="00FB1B9D"/>
  </w:style>
  <w:style w:type="paragraph" w:customStyle="1" w:styleId="GR-StedDato">
    <w:name w:val="GR-StedDato"/>
    <w:basedOn w:val="GR-Normal"/>
    <w:qFormat/>
    <w:rsid w:val="00FB1B9D"/>
  </w:style>
  <w:style w:type="paragraph" w:customStyle="1" w:styleId="GR-Avsnitt">
    <w:name w:val="GR-Avsnitt"/>
    <w:qFormat/>
    <w:rsid w:val="00FB1B9D"/>
    <w:pPr>
      <w:spacing w:after="200"/>
    </w:pPr>
    <w:rPr>
      <w:rFonts w:ascii="Calibri" w:hAnsi="Calibri"/>
      <w:sz w:val="22"/>
      <w:szCs w:val="22"/>
    </w:rPr>
  </w:style>
  <w:style w:type="character" w:customStyle="1" w:styleId="TopptekstTegn">
    <w:name w:val="Topptekst Tegn"/>
    <w:basedOn w:val="Standardskriftforavsnitt"/>
    <w:link w:val="Topptekst"/>
    <w:uiPriority w:val="99"/>
    <w:rsid w:val="00FB1B9D"/>
    <w:rPr>
      <w:rFonts w:ascii="Calibri" w:hAnsi="Calibri"/>
      <w:sz w:val="22"/>
      <w:szCs w:val="22"/>
    </w:rPr>
  </w:style>
  <w:style w:type="character" w:customStyle="1" w:styleId="BunntekstTegn">
    <w:name w:val="Bunntekst Tegn"/>
    <w:basedOn w:val="Standardskriftforavsnitt"/>
    <w:link w:val="Bunntekst"/>
    <w:uiPriority w:val="99"/>
    <w:rsid w:val="00FB1B9D"/>
    <w:rPr>
      <w:rFonts w:ascii="Calibri" w:hAnsi="Calibri"/>
      <w:sz w:val="22"/>
      <w:szCs w:val="22"/>
    </w:rPr>
  </w:style>
  <w:style w:type="paragraph" w:customStyle="1" w:styleId="GR-Revisjonsselskap">
    <w:name w:val="GR-Revisjonsselskap"/>
    <w:qFormat/>
    <w:rsid w:val="00FB1B9D"/>
    <w:pPr>
      <w:widowControl w:val="0"/>
    </w:pPr>
    <w:rPr>
      <w:rFonts w:ascii="Calibri" w:hAnsi="Calibri"/>
      <w:b/>
      <w:sz w:val="22"/>
      <w:szCs w:val="22"/>
    </w:rPr>
  </w:style>
  <w:style w:type="paragraph" w:customStyle="1" w:styleId="GR-Signatur">
    <w:name w:val="GR-Signatur"/>
    <w:qFormat/>
    <w:rsid w:val="00FB1B9D"/>
    <w:rPr>
      <w:rFonts w:ascii="Calibri" w:hAnsi="Calibri"/>
      <w:sz w:val="22"/>
      <w:szCs w:val="22"/>
    </w:rPr>
  </w:style>
  <w:style w:type="paragraph" w:customStyle="1" w:styleId="GR-Stilling">
    <w:name w:val="GR-Stilling"/>
    <w:basedOn w:val="Normal"/>
    <w:qFormat/>
    <w:rsid w:val="00FB1B9D"/>
    <w:rPr>
      <w:i/>
    </w:rPr>
  </w:style>
  <w:style w:type="paragraph" w:customStyle="1" w:styleId="GR-xoverskrift-5">
    <w:name w:val="GR-xoverskrift-5"/>
    <w:qFormat/>
    <w:rsid w:val="00FB1B9D"/>
    <w:pPr>
      <w:spacing w:after="240"/>
    </w:pPr>
    <w:rPr>
      <w:rFonts w:ascii="Calibri" w:hAnsi="Calibri"/>
      <w:b/>
      <w:sz w:val="22"/>
      <w:szCs w:val="22"/>
    </w:rPr>
  </w:style>
  <w:style w:type="paragraph" w:customStyle="1" w:styleId="GR-xoverskrift-6">
    <w:name w:val="GR-xoverskrift-6"/>
    <w:qFormat/>
    <w:rsid w:val="00FB1B9D"/>
    <w:pPr>
      <w:spacing w:after="240"/>
    </w:pPr>
    <w:rPr>
      <w:rFonts w:ascii="Calibri" w:hAnsi="Calibri"/>
      <w:i/>
      <w:sz w:val="22"/>
      <w:szCs w:val="22"/>
    </w:rPr>
  </w:style>
  <w:style w:type="paragraph" w:customStyle="1" w:styleId="GR-xoverskrift-1">
    <w:name w:val="GR-xoverskrift-1"/>
    <w:qFormat/>
    <w:rsid w:val="00FB1B9D"/>
    <w:pPr>
      <w:widowControl w:val="0"/>
      <w:spacing w:after="360"/>
    </w:pPr>
    <w:rPr>
      <w:rFonts w:ascii="Calibri" w:hAnsi="Calibri"/>
      <w:b/>
      <w:sz w:val="32"/>
      <w:szCs w:val="22"/>
    </w:rPr>
  </w:style>
  <w:style w:type="paragraph" w:customStyle="1" w:styleId="GR-xoverskrift-2">
    <w:name w:val="GR-xoverskrift-2"/>
    <w:qFormat/>
    <w:rsid w:val="00FB1B9D"/>
    <w:pPr>
      <w:spacing w:after="320"/>
    </w:pPr>
    <w:rPr>
      <w:rFonts w:ascii="Calibri" w:hAnsi="Calibri"/>
      <w:b/>
      <w:sz w:val="32"/>
      <w:szCs w:val="22"/>
    </w:rPr>
  </w:style>
  <w:style w:type="paragraph" w:customStyle="1" w:styleId="GR-xoverskrift-3">
    <w:name w:val="GR-xoverskrift-3"/>
    <w:qFormat/>
    <w:rsid w:val="00FB1B9D"/>
    <w:pPr>
      <w:spacing w:after="240"/>
    </w:pPr>
    <w:rPr>
      <w:rFonts w:ascii="Calibri" w:hAnsi="Calibri"/>
      <w:b/>
      <w:sz w:val="28"/>
      <w:szCs w:val="22"/>
    </w:rPr>
  </w:style>
  <w:style w:type="paragraph" w:customStyle="1" w:styleId="GR-xoverskrift-4">
    <w:name w:val="GR-xoverskrift-4"/>
    <w:qFormat/>
    <w:rsid w:val="00FB1B9D"/>
    <w:pPr>
      <w:spacing w:after="240"/>
    </w:pPr>
    <w:rPr>
      <w:rFonts w:ascii="Calibri" w:hAnsi="Calibri"/>
      <w:b/>
      <w:sz w:val="24"/>
      <w:szCs w:val="22"/>
    </w:rPr>
  </w:style>
  <w:style w:type="paragraph" w:customStyle="1" w:styleId="GR-Liten">
    <w:name w:val="GR-Liten"/>
    <w:basedOn w:val="GR-Avsnitt"/>
    <w:uiPriority w:val="6"/>
    <w:qFormat/>
    <w:rsid w:val="00FB1B9D"/>
    <w:rPr>
      <w:sz w:val="20"/>
    </w:rPr>
  </w:style>
  <w:style w:type="paragraph" w:styleId="Dokumentkart">
    <w:name w:val="Document Map"/>
    <w:basedOn w:val="Normal"/>
    <w:link w:val="DokumentkartTegn"/>
    <w:rsid w:val="00756E47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rsid w:val="00756E47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4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6950D43F</Template>
  <TotalTime>0</TotalTime>
  <Pages>2</Pages>
  <Words>465</Words>
  <Characters>2468</Characters>
  <Application>Microsoft Office Word</Application>
  <DocSecurity>4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2016-05-23T10:52:00Z</dcterms:created>
  <dcterms:modified xsi:type="dcterms:W3CDTF">2016-05-23T10:52:00Z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module">
    <vt:lpwstr>38;176</vt:lpwstr>
  </property>
  <property fmtid="{D5CDD505-2E9C-101B-9397-08002B2CF9AE}" pid="3" name="grsourceid">
    <vt:lpwstr>1390</vt:lpwstr>
  </property>
  <property fmtid="{D5CDD505-2E9C-101B-9397-08002B2CF9AE}" pid="4" name="grbatch">
    <vt:lpwstr>3998</vt:lpwstr>
  </property>
  <property fmtid="{D5CDD505-2E9C-101B-9397-08002B2CF9AE}" pid="5" name="grid">
    <vt:lpwstr>341595</vt:lpwstr>
  </property>
  <property fmtid="{D5CDD505-2E9C-101B-9397-08002B2CF9AE}" pid="6" name="grclass3">
    <vt:lpwstr/>
  </property>
  <property fmtid="{D5CDD505-2E9C-101B-9397-08002B2CF9AE}" pid="7" name="grclass4">
    <vt:lpwstr/>
  </property>
  <property fmtid="{D5CDD505-2E9C-101B-9397-08002B2CF9AE}" pid="8" name="grdests">
    <vt:lpwstr>gAVTALEz20OMz20KONFIDENSIALITETz20z5BNORSKz5Dz2EDOCX</vt:lpwstr>
  </property>
  <property fmtid="{D5CDD505-2E9C-101B-9397-08002B2CF9AE}" pid="9" name="grlinks">
    <vt:lpwstr/>
  </property>
  <property fmtid="{D5CDD505-2E9C-101B-9397-08002B2CF9AE}" pid="10" name="grsearch">
    <vt:lpwstr>1</vt:lpwstr>
  </property>
  <property fmtid="{D5CDD505-2E9C-101B-9397-08002B2CF9AE}" pid="11" name="pagerank">
    <vt:lpwstr>1507</vt:lpwstr>
  </property>
  <property fmtid="{D5CDD505-2E9C-101B-9397-08002B2CF9AE}" pid="12" name="grsourcename">
    <vt:lpwstr>Maler</vt:lpwstr>
  </property>
  <property fmtid="{D5CDD505-2E9C-101B-9397-08002B2CF9AE}" pid="13" name="grsourcetitle">
    <vt:lpwstr>Maler (word, excel)</vt:lpwstr>
  </property>
  <property fmtid="{D5CDD505-2E9C-101B-9397-08002B2CF9AE}" pid="14" name="grdocumentname">
    <vt:lpwstr>gAVTALEz20OMz20KONFIDENSIALITETz20z5BNORSKz5Dz2EDOCX</vt:lpwstr>
  </property>
  <property fmtid="{D5CDD505-2E9C-101B-9397-08002B2CF9AE}" pid="15" name="grsort">
    <vt:lpwstr/>
  </property>
  <property fmtid="{D5CDD505-2E9C-101B-9397-08002B2CF9AE}" pid="16" name="title">
    <vt:lpwstr>Avtale om konfidensialitet [norsk]</vt:lpwstr>
  </property>
  <property fmtid="{D5CDD505-2E9C-101B-9397-08002B2CF9AE}" pid="17" name="RettskildeIds">
    <vt:lpwstr>9;272</vt:lpwstr>
  </property>
  <property fmtid="{D5CDD505-2E9C-101B-9397-08002B2CF9AE}" pid="18" name="RettskildeTexts">
    <vt:lpwstr>Maler og verktøy;Maler</vt:lpwstr>
  </property>
  <property fmtid="{D5CDD505-2E9C-101B-9397-08002B2CF9AE}" pid="19" name="AvsenderIds">
    <vt:lpwstr/>
  </property>
  <property fmtid="{D5CDD505-2E9C-101B-9397-08002B2CF9AE}" pid="20" name="AvsenderTexts">
    <vt:lpwstr/>
  </property>
  <property fmtid="{D5CDD505-2E9C-101B-9397-08002B2CF9AE}" pid="21" name="TemaIds">
    <vt:lpwstr>409;1111</vt:lpwstr>
  </property>
  <property fmtid="{D5CDD505-2E9C-101B-9397-08002B2CF9AE}" pid="22" name="TemaTexts">
    <vt:lpwstr>Transaksjoner;Due diligence</vt:lpwstr>
  </property>
</Properties>
</file>