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861" w:rsidRPr="00E93861" w:rsidRDefault="00E93861" w:rsidP="003555C5">
      <w:pPr>
        <w:rPr>
          <w:color w:val="0070C0"/>
        </w:rPr>
      </w:pPr>
      <w:bookmarkStart w:id="0" w:name="_GoBack"/>
      <w:bookmarkEnd w:id="0"/>
      <w:r>
        <w:rPr>
          <w:color w:val="0070C0"/>
        </w:rPr>
        <w:t>Det presiseres at dette dokumentet er et eksempel og at teksten må tilpasses de</w:t>
      </w:r>
      <w:r w:rsidR="00922D13">
        <w:rPr>
          <w:color w:val="0070C0"/>
        </w:rPr>
        <w:t>t</w:t>
      </w:r>
      <w:r>
        <w:rPr>
          <w:color w:val="0070C0"/>
        </w:rPr>
        <w:t xml:space="preserve"> særskilte tilfellet. </w:t>
      </w:r>
      <w:r w:rsidR="00922D13">
        <w:rPr>
          <w:color w:val="0070C0"/>
        </w:rPr>
        <w:t xml:space="preserve">Ved tvil anbefaler vi å ta kontakt med egne rådgivere. </w:t>
      </w:r>
    </w:p>
    <w:p w:rsidR="003555C5" w:rsidRDefault="003555C5" w:rsidP="003555C5">
      <w:r>
        <w:t xml:space="preserve">Til den det måtte angå, </w:t>
      </w:r>
    </w:p>
    <w:p w:rsidR="003555C5" w:rsidRDefault="003555C5" w:rsidP="003555C5"/>
    <w:p w:rsidR="003555C5" w:rsidRDefault="003555C5" w:rsidP="003555C5">
      <w:r>
        <w:t xml:space="preserve"> </w:t>
      </w:r>
    </w:p>
    <w:p w:rsidR="003555C5" w:rsidRDefault="003555C5" w:rsidP="00661212">
      <w:pPr>
        <w:jc w:val="center"/>
      </w:pPr>
      <w:r>
        <w:t>ATTEST</w:t>
      </w:r>
    </w:p>
    <w:p w:rsidR="003555C5" w:rsidRDefault="003555C5" w:rsidP="003555C5"/>
    <w:p w:rsidR="003555C5" w:rsidRDefault="003555C5" w:rsidP="003555C5">
      <w:r w:rsidRPr="003555C5">
        <w:rPr>
          <w:color w:val="0070C0"/>
        </w:rPr>
        <w:t>NN</w:t>
      </w:r>
      <w:r>
        <w:t xml:space="preserve">, født </w:t>
      </w:r>
      <w:r w:rsidRPr="003555C5">
        <w:rPr>
          <w:color w:val="0070C0"/>
        </w:rPr>
        <w:t>dato</w:t>
      </w:r>
      <w:r>
        <w:t xml:space="preserve">, har arbeidet hos oss som </w:t>
      </w:r>
      <w:r w:rsidRPr="003555C5">
        <w:rPr>
          <w:color w:val="0070C0"/>
        </w:rPr>
        <w:t>stilling</w:t>
      </w:r>
      <w:r>
        <w:t xml:space="preserve"> i perioden fra </w:t>
      </w:r>
      <w:r w:rsidRPr="003555C5">
        <w:rPr>
          <w:color w:val="0070C0"/>
        </w:rPr>
        <w:t>dato</w:t>
      </w:r>
      <w:r>
        <w:t xml:space="preserve"> til </w:t>
      </w:r>
      <w:r w:rsidRPr="003555C5">
        <w:rPr>
          <w:color w:val="0070C0"/>
        </w:rPr>
        <w:t>dato</w:t>
      </w:r>
      <w:r>
        <w:t xml:space="preserve">. </w:t>
      </w:r>
      <w:r w:rsidR="00661212" w:rsidRPr="00661212">
        <w:rPr>
          <w:color w:val="0070C0"/>
        </w:rPr>
        <w:t>NN</w:t>
      </w:r>
      <w:r w:rsidR="00661212">
        <w:t xml:space="preserve"> har selv sagt opp sin stilling. </w:t>
      </w:r>
    </w:p>
    <w:p w:rsidR="003555C5" w:rsidRDefault="003555C5" w:rsidP="003555C5">
      <w:r>
        <w:t xml:space="preserve">Arbeidet har bestått i </w:t>
      </w:r>
      <w:r w:rsidR="00661212">
        <w:rPr>
          <w:color w:val="0070C0"/>
        </w:rPr>
        <w:t>[</w:t>
      </w:r>
      <w:r w:rsidRPr="003555C5">
        <w:rPr>
          <w:color w:val="0070C0"/>
        </w:rPr>
        <w:t>en nærmere beskrivelse av arbeidet, arbeidstaker, mv.</w:t>
      </w:r>
      <w:r w:rsidR="00661212">
        <w:rPr>
          <w:color w:val="0070C0"/>
        </w:rPr>
        <w:t>]</w:t>
      </w:r>
      <w:r w:rsidRPr="003555C5">
        <w:rPr>
          <w:color w:val="0070C0"/>
        </w:rPr>
        <w:t>.</w:t>
      </w:r>
    </w:p>
    <w:p w:rsidR="00661212" w:rsidRDefault="00661212" w:rsidP="003555C5">
      <w:pPr>
        <w:rPr>
          <w:color w:val="0070C0"/>
        </w:rPr>
      </w:pPr>
      <w:r>
        <w:rPr>
          <w:color w:val="0070C0"/>
        </w:rPr>
        <w:t>[Man kan ta med noe</w:t>
      </w:r>
      <w:r w:rsidR="00723BD9">
        <w:rPr>
          <w:color w:val="0070C0"/>
        </w:rPr>
        <w:t xml:space="preserve">n ord </w:t>
      </w:r>
      <w:r>
        <w:rPr>
          <w:color w:val="0070C0"/>
        </w:rPr>
        <w:t>om hvordan oppgavene har vært løst</w:t>
      </w:r>
      <w:r w:rsidR="00DF597F">
        <w:rPr>
          <w:color w:val="0070C0"/>
        </w:rPr>
        <w:t xml:space="preserve">. </w:t>
      </w:r>
      <w:r>
        <w:rPr>
          <w:color w:val="0070C0"/>
        </w:rPr>
        <w:t>Dette er ikke et krav, men er vanlig når arbeidsgiver er fornøyd. Her er noen eksempler</w:t>
      </w:r>
      <w:r w:rsidR="00723BD9">
        <w:rPr>
          <w:color w:val="0070C0"/>
        </w:rPr>
        <w:t xml:space="preserve"> på formuleringer</w:t>
      </w:r>
      <w:r>
        <w:rPr>
          <w:color w:val="0070C0"/>
        </w:rPr>
        <w:t xml:space="preserve"> – ta bort/legg til</w:t>
      </w:r>
      <w:r w:rsidR="00A87825">
        <w:rPr>
          <w:color w:val="0070C0"/>
        </w:rPr>
        <w:t xml:space="preserve"> slik at det </w:t>
      </w:r>
      <w:proofErr w:type="gramStart"/>
      <w:r w:rsidR="00A87825">
        <w:rPr>
          <w:color w:val="0070C0"/>
        </w:rPr>
        <w:t xml:space="preserve">passer </w:t>
      </w:r>
      <w:r>
        <w:rPr>
          <w:color w:val="0070C0"/>
        </w:rPr>
        <w:t>:</w:t>
      </w:r>
      <w:proofErr w:type="gramEnd"/>
      <w:r>
        <w:rPr>
          <w:color w:val="0070C0"/>
        </w:rPr>
        <w:t>]</w:t>
      </w:r>
    </w:p>
    <w:p w:rsidR="00661212" w:rsidRDefault="00661212" w:rsidP="003555C5">
      <w:r w:rsidRPr="00661212">
        <w:rPr>
          <w:color w:val="0070C0"/>
        </w:rPr>
        <w:t>NN</w:t>
      </w:r>
      <w:r>
        <w:t xml:space="preserve"> satte seg raskt inn i de ar</w:t>
      </w:r>
      <w:r w:rsidR="002134E3">
        <w:t xml:space="preserve">beidsoppgaver </w:t>
      </w:r>
      <w:r w:rsidR="002134E3" w:rsidRPr="002134E3">
        <w:rPr>
          <w:color w:val="0070C0"/>
        </w:rPr>
        <w:t>h</w:t>
      </w:r>
      <w:r w:rsidRPr="002134E3">
        <w:rPr>
          <w:color w:val="0070C0"/>
        </w:rPr>
        <w:t>un</w:t>
      </w:r>
      <w:r w:rsidR="002134E3" w:rsidRPr="002134E3">
        <w:rPr>
          <w:color w:val="0070C0"/>
        </w:rPr>
        <w:t>/han</w:t>
      </w:r>
      <w:r>
        <w:t xml:space="preserve"> ble satt til å løse. </w:t>
      </w:r>
      <w:r w:rsidRPr="002134E3">
        <w:rPr>
          <w:color w:val="0070C0"/>
        </w:rPr>
        <w:t xml:space="preserve">Hun/han </w:t>
      </w:r>
      <w:r>
        <w:t xml:space="preserve">er samvittighetsfull, positiv, blid, hjelpsom, effektiv, nøyaktig, omgjengelig, kreativ og løsningsorientert. </w:t>
      </w:r>
      <w:r w:rsidRPr="00661212">
        <w:rPr>
          <w:color w:val="0070C0"/>
        </w:rPr>
        <w:t>NN</w:t>
      </w:r>
      <w:r>
        <w:t xml:space="preserve"> har hatt det beste forhold til sine overordnede, kollegaer og kunder. </w:t>
      </w:r>
    </w:p>
    <w:p w:rsidR="00AF7001" w:rsidRDefault="00AF7001" w:rsidP="003555C5">
      <w:r w:rsidRPr="003555C5">
        <w:rPr>
          <w:color w:val="0070C0"/>
        </w:rPr>
        <w:t>NN</w:t>
      </w:r>
      <w:r>
        <w:rPr>
          <w:color w:val="0070C0"/>
        </w:rPr>
        <w:t xml:space="preserve"> </w:t>
      </w:r>
      <w:r>
        <w:t xml:space="preserve">har utført sine oppgaver til vår fulle tilfredshet. </w:t>
      </w:r>
    </w:p>
    <w:p w:rsidR="003555C5" w:rsidRDefault="00661212" w:rsidP="003555C5">
      <w:r>
        <w:t xml:space="preserve">Jeg gir </w:t>
      </w:r>
      <w:r w:rsidRPr="00DF597F">
        <w:rPr>
          <w:color w:val="0070C0"/>
        </w:rPr>
        <w:t xml:space="preserve">han/henne </w:t>
      </w:r>
      <w:r>
        <w:t>mine beste anbefalinger.</w:t>
      </w:r>
      <w:r w:rsidR="00DF597F">
        <w:t xml:space="preserve"> </w:t>
      </w:r>
      <w:r>
        <w:t xml:space="preserve"> </w:t>
      </w:r>
    </w:p>
    <w:p w:rsidR="00661212" w:rsidRDefault="00661212" w:rsidP="003555C5"/>
    <w:p w:rsidR="003555C5" w:rsidRPr="0079671E" w:rsidRDefault="003555C5" w:rsidP="003555C5">
      <w:pPr>
        <w:rPr>
          <w:color w:val="0070C0"/>
        </w:rPr>
      </w:pPr>
      <w:r w:rsidRPr="0079671E">
        <w:rPr>
          <w:color w:val="0070C0"/>
        </w:rPr>
        <w:t>Sted, dato</w:t>
      </w:r>
    </w:p>
    <w:p w:rsidR="003555C5" w:rsidRPr="00A37DDA" w:rsidRDefault="003555C5" w:rsidP="003555C5">
      <w:pPr>
        <w:rPr>
          <w:color w:val="0070C0"/>
        </w:rPr>
      </w:pPr>
    </w:p>
    <w:p w:rsidR="003555C5" w:rsidRPr="00A37DDA" w:rsidRDefault="003555C5" w:rsidP="003555C5">
      <w:pPr>
        <w:rPr>
          <w:color w:val="0070C0"/>
        </w:rPr>
      </w:pPr>
      <w:r w:rsidRPr="00A37DDA">
        <w:rPr>
          <w:color w:val="0070C0"/>
        </w:rPr>
        <w:t>Firma</w:t>
      </w:r>
    </w:p>
    <w:p w:rsidR="003555C5" w:rsidRPr="00A37DDA" w:rsidRDefault="003555C5" w:rsidP="003555C5">
      <w:pPr>
        <w:rPr>
          <w:color w:val="0070C0"/>
        </w:rPr>
      </w:pPr>
      <w:r w:rsidRPr="00A37DDA">
        <w:rPr>
          <w:color w:val="0070C0"/>
        </w:rPr>
        <w:t>Navn</w:t>
      </w:r>
    </w:p>
    <w:p w:rsidR="00EB7FCD" w:rsidRPr="00A37DDA" w:rsidRDefault="003555C5" w:rsidP="003555C5">
      <w:pPr>
        <w:rPr>
          <w:color w:val="0070C0"/>
        </w:rPr>
      </w:pPr>
      <w:r w:rsidRPr="00A37DDA">
        <w:rPr>
          <w:color w:val="0070C0"/>
        </w:rPr>
        <w:t>Tittel</w:t>
      </w:r>
    </w:p>
    <w:sectPr w:rsidR="00EB7FCD" w:rsidRPr="00A37D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8BC"/>
    <w:rsid w:val="00045799"/>
    <w:rsid w:val="00073BCC"/>
    <w:rsid w:val="000858CB"/>
    <w:rsid w:val="000A385D"/>
    <w:rsid w:val="000B224B"/>
    <w:rsid w:val="000B2CE7"/>
    <w:rsid w:val="000B4302"/>
    <w:rsid w:val="000B4736"/>
    <w:rsid w:val="000C6605"/>
    <w:rsid w:val="000C756E"/>
    <w:rsid w:val="000E2D1C"/>
    <w:rsid w:val="00107634"/>
    <w:rsid w:val="00115089"/>
    <w:rsid w:val="00117702"/>
    <w:rsid w:val="00133012"/>
    <w:rsid w:val="00144AA3"/>
    <w:rsid w:val="00156772"/>
    <w:rsid w:val="0017364A"/>
    <w:rsid w:val="00185602"/>
    <w:rsid w:val="001C47E4"/>
    <w:rsid w:val="001C5891"/>
    <w:rsid w:val="001C6E10"/>
    <w:rsid w:val="001F07EB"/>
    <w:rsid w:val="002004F1"/>
    <w:rsid w:val="00204F34"/>
    <w:rsid w:val="002134E3"/>
    <w:rsid w:val="00222604"/>
    <w:rsid w:val="002570A0"/>
    <w:rsid w:val="002A0BD0"/>
    <w:rsid w:val="002C7D2F"/>
    <w:rsid w:val="002E49A4"/>
    <w:rsid w:val="00323365"/>
    <w:rsid w:val="00353624"/>
    <w:rsid w:val="003555C5"/>
    <w:rsid w:val="00356FF1"/>
    <w:rsid w:val="003F5009"/>
    <w:rsid w:val="00414D6C"/>
    <w:rsid w:val="00425E2E"/>
    <w:rsid w:val="004419CA"/>
    <w:rsid w:val="004605DE"/>
    <w:rsid w:val="00497AC5"/>
    <w:rsid w:val="00497F07"/>
    <w:rsid w:val="004C56F9"/>
    <w:rsid w:val="004D0F0D"/>
    <w:rsid w:val="004E0D6C"/>
    <w:rsid w:val="004F5160"/>
    <w:rsid w:val="00530AAB"/>
    <w:rsid w:val="00532BC7"/>
    <w:rsid w:val="0054321C"/>
    <w:rsid w:val="0055101F"/>
    <w:rsid w:val="005603FA"/>
    <w:rsid w:val="005647EF"/>
    <w:rsid w:val="00581CE0"/>
    <w:rsid w:val="005A57F7"/>
    <w:rsid w:val="00661212"/>
    <w:rsid w:val="0068110C"/>
    <w:rsid w:val="006B037C"/>
    <w:rsid w:val="006B165C"/>
    <w:rsid w:val="006E48BF"/>
    <w:rsid w:val="00723BD9"/>
    <w:rsid w:val="0072402E"/>
    <w:rsid w:val="00726B05"/>
    <w:rsid w:val="0079671E"/>
    <w:rsid w:val="007A64FF"/>
    <w:rsid w:val="007B230E"/>
    <w:rsid w:val="007D5BEA"/>
    <w:rsid w:val="007D7F9B"/>
    <w:rsid w:val="007E4F68"/>
    <w:rsid w:val="007E7357"/>
    <w:rsid w:val="0083236E"/>
    <w:rsid w:val="008568C3"/>
    <w:rsid w:val="00857B22"/>
    <w:rsid w:val="0086187E"/>
    <w:rsid w:val="008A6C3D"/>
    <w:rsid w:val="008A7951"/>
    <w:rsid w:val="008B5C7F"/>
    <w:rsid w:val="008F784D"/>
    <w:rsid w:val="00922D13"/>
    <w:rsid w:val="00992BF9"/>
    <w:rsid w:val="00A177F9"/>
    <w:rsid w:val="00A17B1B"/>
    <w:rsid w:val="00A315C0"/>
    <w:rsid w:val="00A37DDA"/>
    <w:rsid w:val="00A44393"/>
    <w:rsid w:val="00A87825"/>
    <w:rsid w:val="00AA1A75"/>
    <w:rsid w:val="00AC19B7"/>
    <w:rsid w:val="00AC3E6D"/>
    <w:rsid w:val="00AF7001"/>
    <w:rsid w:val="00B013CD"/>
    <w:rsid w:val="00B06DA6"/>
    <w:rsid w:val="00B1164A"/>
    <w:rsid w:val="00B50151"/>
    <w:rsid w:val="00B6509E"/>
    <w:rsid w:val="00B810C5"/>
    <w:rsid w:val="00B83891"/>
    <w:rsid w:val="00B94EC2"/>
    <w:rsid w:val="00BE184C"/>
    <w:rsid w:val="00C70CFF"/>
    <w:rsid w:val="00C838A3"/>
    <w:rsid w:val="00C8584B"/>
    <w:rsid w:val="00C964CC"/>
    <w:rsid w:val="00CB2EB1"/>
    <w:rsid w:val="00CC2BD1"/>
    <w:rsid w:val="00CF1696"/>
    <w:rsid w:val="00CF6965"/>
    <w:rsid w:val="00D32F63"/>
    <w:rsid w:val="00D90DE9"/>
    <w:rsid w:val="00DF597F"/>
    <w:rsid w:val="00E309C7"/>
    <w:rsid w:val="00E30D39"/>
    <w:rsid w:val="00E31AE5"/>
    <w:rsid w:val="00E5441B"/>
    <w:rsid w:val="00E633BF"/>
    <w:rsid w:val="00E863FA"/>
    <w:rsid w:val="00E91382"/>
    <w:rsid w:val="00E93861"/>
    <w:rsid w:val="00E943C1"/>
    <w:rsid w:val="00EB7FCD"/>
    <w:rsid w:val="00F278BC"/>
    <w:rsid w:val="00F45DCD"/>
    <w:rsid w:val="00F476AB"/>
    <w:rsid w:val="00F71645"/>
    <w:rsid w:val="00F92E86"/>
    <w:rsid w:val="00FA4862"/>
    <w:rsid w:val="00FB5B48"/>
    <w:rsid w:val="00FD3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922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22D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922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22D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BE7660D2</Template>
  <TotalTime>3</TotalTime>
  <Pages>1</Pages>
  <Words>157</Words>
  <Characters>836</Characters>
  <Application>Microsoft Office Word</Application>
  <DocSecurity>4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DnB NOR ASA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Thorsvik, Inez</dc:creator>
  <cp:lastModifiedBy>Funderud, Kristin</cp:lastModifiedBy>
  <cp:revision>2</cp:revision>
  <cp:lastPrinted>2016-05-20T14:08:00Z</cp:lastPrinted>
  <dcterms:created xsi:type="dcterms:W3CDTF">2016-05-23T10:56:00Z</dcterms:created>
  <dcterms:modified xsi:type="dcterms:W3CDTF">2016-05-23T10:56:00Z</dcterms:modified>
</cp:coreProperties>
</file>